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10270" w14:textId="13CB410A" w:rsidR="00235CED" w:rsidRDefault="00235CED" w:rsidP="000A06A1">
      <w:pPr>
        <w:pStyle w:val="GraphicAnchor"/>
        <w:tabs>
          <w:tab w:val="left" w:pos="1724"/>
        </w:tabs>
      </w:pPr>
    </w:p>
    <w:tbl>
      <w:tblPr>
        <w:tblW w:w="11094" w:type="dxa"/>
        <w:tblLook w:val="0600" w:firstRow="0" w:lastRow="0" w:firstColumn="0" w:lastColumn="0" w:noHBand="1" w:noVBand="1"/>
      </w:tblPr>
      <w:tblGrid>
        <w:gridCol w:w="360"/>
        <w:gridCol w:w="2050"/>
        <w:gridCol w:w="909"/>
        <w:gridCol w:w="320"/>
        <w:gridCol w:w="291"/>
        <w:gridCol w:w="719"/>
        <w:gridCol w:w="2744"/>
        <w:gridCol w:w="276"/>
        <w:gridCol w:w="276"/>
        <w:gridCol w:w="1005"/>
        <w:gridCol w:w="1134"/>
        <w:gridCol w:w="1010"/>
      </w:tblGrid>
      <w:tr w:rsidR="00A146ED" w14:paraId="7EC9D926" w14:textId="77777777" w:rsidTr="00A335A1">
        <w:trPr>
          <w:trHeight w:val="696"/>
        </w:trPr>
        <w:tc>
          <w:tcPr>
            <w:tcW w:w="2410" w:type="dxa"/>
            <w:gridSpan w:val="2"/>
            <w:vAlign w:val="center"/>
          </w:tcPr>
          <w:p w14:paraId="106776AE" w14:textId="77777777" w:rsidR="006C30F5" w:rsidRDefault="006C30F5" w:rsidP="006C30F5">
            <w:pPr>
              <w:pStyle w:val="Info"/>
            </w:pPr>
          </w:p>
        </w:tc>
        <w:tc>
          <w:tcPr>
            <w:tcW w:w="6540" w:type="dxa"/>
            <w:gridSpan w:val="8"/>
            <w:shd w:val="clear" w:color="auto" w:fill="4354A2" w:themeFill="accent1"/>
          </w:tcPr>
          <w:p w14:paraId="6C40AB94" w14:textId="3FC73B9B" w:rsidR="006C30F5" w:rsidRPr="006B498E" w:rsidRDefault="006C30F5" w:rsidP="006C30F5">
            <w:pPr>
              <w:pStyle w:val="Heading2"/>
            </w:pPr>
          </w:p>
        </w:tc>
        <w:tc>
          <w:tcPr>
            <w:tcW w:w="2144" w:type="dxa"/>
            <w:gridSpan w:val="2"/>
            <w:vAlign w:val="center"/>
          </w:tcPr>
          <w:p w14:paraId="080339B7" w14:textId="77777777" w:rsidR="006C30F5" w:rsidRDefault="006C30F5" w:rsidP="006C30F5"/>
        </w:tc>
      </w:tr>
      <w:tr w:rsidR="006C30F5" w:rsidRPr="004B1CE7" w14:paraId="2FB7CC44" w14:textId="77777777" w:rsidTr="00A146ED">
        <w:trPr>
          <w:trHeight w:val="163"/>
        </w:trPr>
        <w:tc>
          <w:tcPr>
            <w:tcW w:w="11094" w:type="dxa"/>
            <w:gridSpan w:val="12"/>
          </w:tcPr>
          <w:p w14:paraId="209C8570" w14:textId="77777777" w:rsidR="006C30F5" w:rsidRPr="004B1CE7" w:rsidRDefault="006C30F5" w:rsidP="006C30F5">
            <w:pPr>
              <w:rPr>
                <w:sz w:val="10"/>
                <w:szCs w:val="10"/>
              </w:rPr>
            </w:pPr>
          </w:p>
        </w:tc>
      </w:tr>
      <w:tr w:rsidR="00A146ED" w14:paraId="63A49B8F" w14:textId="77777777" w:rsidTr="00A335A1">
        <w:trPr>
          <w:trHeight w:val="2284"/>
        </w:trPr>
        <w:tc>
          <w:tcPr>
            <w:tcW w:w="360" w:type="dxa"/>
            <w:vAlign w:val="center"/>
          </w:tcPr>
          <w:p w14:paraId="3924177B" w14:textId="77777777" w:rsidR="006C30F5" w:rsidRDefault="006C30F5" w:rsidP="006C30F5"/>
        </w:tc>
        <w:tc>
          <w:tcPr>
            <w:tcW w:w="9724" w:type="dxa"/>
            <w:gridSpan w:val="10"/>
            <w:vAlign w:val="center"/>
          </w:tcPr>
          <w:p w14:paraId="38A5AE2A" w14:textId="5709B59D" w:rsidR="006C30F5" w:rsidRPr="00A335A1" w:rsidRDefault="00680A13" w:rsidP="00A335A1">
            <w:pPr>
              <w:pStyle w:val="Heading1"/>
              <w:jc w:val="left"/>
              <w:rPr>
                <w:rFonts w:ascii="Rockwell" w:hAnsi="Rockwell"/>
                <w:sz w:val="96"/>
                <w:szCs w:val="96"/>
              </w:rPr>
            </w:pPr>
            <w:r w:rsidRPr="00A335A1">
              <w:rPr>
                <w:rFonts w:ascii="Rockwell" w:hAnsi="Rockwell"/>
                <w:sz w:val="96"/>
                <w:szCs w:val="96"/>
              </w:rPr>
              <w:t>Calvary</w:t>
            </w:r>
            <w:r w:rsidR="00A335A1" w:rsidRPr="00A335A1">
              <w:rPr>
                <w:rFonts w:ascii="Rockwell" w:hAnsi="Rockwell"/>
                <w:noProof/>
                <w:sz w:val="96"/>
                <w:szCs w:val="96"/>
              </w:rPr>
              <w:drawing>
                <wp:inline distT="0" distB="0" distL="0" distR="0" wp14:anchorId="7057FAE7" wp14:editId="4AE3F267">
                  <wp:extent cx="755448" cy="948267"/>
                  <wp:effectExtent l="0" t="0" r="6985" b="4445"/>
                  <wp:docPr id="2018106326"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3796" cy="971297"/>
                          </a:xfrm>
                          <a:prstGeom prst="rect">
                            <a:avLst/>
                          </a:prstGeom>
                          <a:noFill/>
                        </pic:spPr>
                      </pic:pic>
                    </a:graphicData>
                  </a:graphic>
                </wp:inline>
              </w:drawing>
            </w:r>
            <w:r w:rsidRPr="00A335A1">
              <w:rPr>
                <w:rFonts w:ascii="Rockwell" w:hAnsi="Rockwell"/>
                <w:sz w:val="96"/>
                <w:szCs w:val="96"/>
              </w:rPr>
              <w:t>Compass</w:t>
            </w:r>
          </w:p>
        </w:tc>
        <w:tc>
          <w:tcPr>
            <w:tcW w:w="1010" w:type="dxa"/>
          </w:tcPr>
          <w:p w14:paraId="47174AFD" w14:textId="77777777" w:rsidR="006C30F5" w:rsidRDefault="006C30F5" w:rsidP="006C30F5"/>
        </w:tc>
      </w:tr>
      <w:tr w:rsidR="006C30F5" w:rsidRPr="004B1CE7" w14:paraId="75512F7E" w14:textId="77777777" w:rsidTr="00A146ED">
        <w:trPr>
          <w:trHeight w:val="127"/>
        </w:trPr>
        <w:tc>
          <w:tcPr>
            <w:tcW w:w="11094" w:type="dxa"/>
            <w:gridSpan w:val="12"/>
          </w:tcPr>
          <w:p w14:paraId="3CF09A03" w14:textId="77777777" w:rsidR="006C30F5" w:rsidRPr="004B1CE7" w:rsidRDefault="006C30F5" w:rsidP="006C30F5">
            <w:pPr>
              <w:rPr>
                <w:sz w:val="16"/>
                <w:szCs w:val="16"/>
              </w:rPr>
            </w:pPr>
          </w:p>
        </w:tc>
      </w:tr>
      <w:tr w:rsidR="00A146ED" w14:paraId="78AEDC7A" w14:textId="77777777" w:rsidTr="00A335A1">
        <w:trPr>
          <w:trHeight w:val="655"/>
        </w:trPr>
        <w:tc>
          <w:tcPr>
            <w:tcW w:w="4649" w:type="dxa"/>
            <w:gridSpan w:val="6"/>
            <w:vAlign w:val="center"/>
          </w:tcPr>
          <w:p w14:paraId="4697DCC6" w14:textId="29F0EDEC" w:rsidR="00680A13" w:rsidRPr="00A146ED" w:rsidRDefault="00A53582" w:rsidP="006C30F5">
            <w:pPr>
              <w:pStyle w:val="Info"/>
              <w:rPr>
                <w:sz w:val="36"/>
                <w:szCs w:val="36"/>
              </w:rPr>
            </w:pPr>
            <w:r>
              <w:rPr>
                <w:sz w:val="36"/>
                <w:szCs w:val="36"/>
              </w:rPr>
              <w:t>Novem</w:t>
            </w:r>
            <w:r w:rsidR="00680A13" w:rsidRPr="00A146ED">
              <w:rPr>
                <w:sz w:val="36"/>
                <w:szCs w:val="36"/>
              </w:rPr>
              <w:t>ber 2026</w:t>
            </w:r>
          </w:p>
        </w:tc>
        <w:tc>
          <w:tcPr>
            <w:tcW w:w="6445" w:type="dxa"/>
            <w:gridSpan w:val="6"/>
            <w:vAlign w:val="center"/>
          </w:tcPr>
          <w:p w14:paraId="4AFD7644" w14:textId="03455776" w:rsidR="006C30F5" w:rsidRPr="00A146ED" w:rsidRDefault="00680A13" w:rsidP="00A146ED">
            <w:pPr>
              <w:pStyle w:val="Info"/>
              <w:jc w:val="right"/>
              <w:rPr>
                <w:rFonts w:hAnsi="Franklin Gothic Demi"/>
                <w:sz w:val="36"/>
                <w:szCs w:val="36"/>
              </w:rPr>
            </w:pPr>
            <w:r w:rsidRPr="00A146ED">
              <w:rPr>
                <w:rFonts w:hAnsi="Franklin Gothic Demi"/>
                <w:sz w:val="36"/>
                <w:szCs w:val="36"/>
              </w:rPr>
              <w:t xml:space="preserve">                                                                                           </w:t>
            </w:r>
            <w:r w:rsidR="00A146ED" w:rsidRPr="00A146ED">
              <w:rPr>
                <w:rFonts w:hAnsi="Franklin Gothic Demi"/>
                <w:sz w:val="36"/>
                <w:szCs w:val="36"/>
              </w:rPr>
              <w:t xml:space="preserve">               </w:t>
            </w:r>
            <w:r w:rsidRPr="00A146ED">
              <w:rPr>
                <w:rFonts w:hAnsi="Franklin Gothic Demi"/>
                <w:sz w:val="36"/>
                <w:szCs w:val="36"/>
              </w:rPr>
              <w:t>Crestline, Ohio</w:t>
            </w:r>
          </w:p>
        </w:tc>
      </w:tr>
      <w:tr w:rsidR="004B1CE7" w:rsidRPr="004B1CE7" w14:paraId="154428B1" w14:textId="77777777" w:rsidTr="00A146ED">
        <w:trPr>
          <w:trHeight w:val="220"/>
        </w:trPr>
        <w:tc>
          <w:tcPr>
            <w:tcW w:w="11094" w:type="dxa"/>
            <w:gridSpan w:val="12"/>
            <w:tcBorders>
              <w:bottom w:val="single" w:sz="18" w:space="0" w:color="4354A2" w:themeColor="accent1"/>
            </w:tcBorders>
          </w:tcPr>
          <w:p w14:paraId="674D22FD" w14:textId="77777777" w:rsidR="004B1CE7" w:rsidRPr="004B1CE7" w:rsidRDefault="004B1CE7" w:rsidP="006C30F5">
            <w:pPr>
              <w:rPr>
                <w:sz w:val="16"/>
                <w:szCs w:val="16"/>
              </w:rPr>
            </w:pPr>
          </w:p>
        </w:tc>
      </w:tr>
      <w:tr w:rsidR="004B1CE7" w:rsidRPr="004B1CE7" w14:paraId="28AF0CAA" w14:textId="77777777" w:rsidTr="00A146ED">
        <w:trPr>
          <w:trHeight w:val="661"/>
        </w:trPr>
        <w:tc>
          <w:tcPr>
            <w:tcW w:w="11094" w:type="dxa"/>
            <w:gridSpan w:val="12"/>
            <w:tcBorders>
              <w:top w:val="single" w:sz="18" w:space="0" w:color="4354A2" w:themeColor="accent1"/>
            </w:tcBorders>
          </w:tcPr>
          <w:p w14:paraId="72D9CD8A" w14:textId="6B8DADDA" w:rsidR="004B1CE7" w:rsidRPr="00A146ED" w:rsidRDefault="00A146ED" w:rsidP="00A146ED">
            <w:pPr>
              <w:jc w:val="center"/>
              <w:rPr>
                <w:b/>
                <w:bCs/>
                <w:sz w:val="56"/>
                <w:szCs w:val="56"/>
              </w:rPr>
            </w:pPr>
            <w:r w:rsidRPr="00A146ED">
              <w:rPr>
                <w:b/>
                <w:bCs/>
                <w:sz w:val="56"/>
                <w:szCs w:val="56"/>
              </w:rPr>
              <w:t>So That They May All Be One</w:t>
            </w:r>
          </w:p>
        </w:tc>
      </w:tr>
      <w:tr w:rsidR="00A146ED" w14:paraId="156CF75D" w14:textId="77777777" w:rsidTr="00713138">
        <w:trPr>
          <w:trHeight w:val="502"/>
        </w:trPr>
        <w:tc>
          <w:tcPr>
            <w:tcW w:w="3319" w:type="dxa"/>
            <w:gridSpan w:val="3"/>
            <w:vMerge w:val="restart"/>
            <w:tcBorders>
              <w:top w:val="single" w:sz="36" w:space="0" w:color="4354A2" w:themeColor="accent1"/>
            </w:tcBorders>
          </w:tcPr>
          <w:p w14:paraId="12F0BD77" w14:textId="33200654" w:rsidR="00A146ED" w:rsidRPr="00A53582" w:rsidRDefault="00A146ED" w:rsidP="00A53582">
            <w:pPr>
              <w:rPr>
                <w:sz w:val="36"/>
                <w:szCs w:val="36"/>
              </w:rPr>
            </w:pPr>
          </w:p>
          <w:p w14:paraId="4C7FC157" w14:textId="77777777" w:rsidR="00A53582" w:rsidRPr="00A53582" w:rsidRDefault="00A53582" w:rsidP="00A53582">
            <w:pPr>
              <w:rPr>
                <w:sz w:val="36"/>
                <w:szCs w:val="36"/>
              </w:rPr>
            </w:pPr>
            <w:r w:rsidRPr="00A53582">
              <w:rPr>
                <w:sz w:val="36"/>
                <w:szCs w:val="36"/>
              </w:rPr>
              <w:t>Pre-Advent Bible Study</w:t>
            </w:r>
          </w:p>
          <w:p w14:paraId="5C28F85A" w14:textId="0D732B70" w:rsidR="00A53582" w:rsidRPr="00A53582" w:rsidRDefault="00A53582" w:rsidP="00A53582">
            <w:pPr>
              <w:rPr>
                <w:sz w:val="24"/>
              </w:rPr>
            </w:pPr>
            <w:r w:rsidRPr="00A53582">
              <w:rPr>
                <w:sz w:val="24"/>
              </w:rPr>
              <w:t xml:space="preserve"> </w:t>
            </w:r>
            <w:r>
              <w:rPr>
                <w:noProof/>
                <w:sz w:val="24"/>
              </w:rPr>
              <w:drawing>
                <wp:inline distT="0" distB="0" distL="0" distR="0" wp14:anchorId="16561FF6" wp14:editId="62B4AAEA">
                  <wp:extent cx="846667" cy="1307457"/>
                  <wp:effectExtent l="0" t="0" r="0" b="7620"/>
                  <wp:docPr id="262052058"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913" cy="1314013"/>
                          </a:xfrm>
                          <a:prstGeom prst="rect">
                            <a:avLst/>
                          </a:prstGeom>
                          <a:noFill/>
                        </pic:spPr>
                      </pic:pic>
                    </a:graphicData>
                  </a:graphic>
                </wp:inline>
              </w:drawing>
            </w:r>
          </w:p>
          <w:p w14:paraId="2ACC750E" w14:textId="77777777" w:rsidR="00A53582" w:rsidRPr="00A53582" w:rsidRDefault="00A53582" w:rsidP="00A53582">
            <w:pPr>
              <w:rPr>
                <w:sz w:val="24"/>
              </w:rPr>
            </w:pPr>
            <w:r w:rsidRPr="00A53582">
              <w:rPr>
                <w:sz w:val="24"/>
              </w:rPr>
              <w:t>Our weekly Bible Study continues to meet on Wednesday evenings at 5:30.</w:t>
            </w:r>
          </w:p>
          <w:p w14:paraId="00B36432" w14:textId="77777777" w:rsidR="00A53582" w:rsidRPr="00A53582" w:rsidRDefault="00A53582" w:rsidP="00A53582">
            <w:pPr>
              <w:rPr>
                <w:sz w:val="24"/>
              </w:rPr>
            </w:pPr>
            <w:r w:rsidRPr="00A53582">
              <w:rPr>
                <w:sz w:val="24"/>
              </w:rPr>
              <w:t xml:space="preserve">The study, written by Amy-Jill Levine traces the Christmas story from its Old Testament roots through the New Testament. </w:t>
            </w:r>
          </w:p>
          <w:p w14:paraId="7D1777ED" w14:textId="77777777" w:rsidR="00A53582" w:rsidRPr="00A53582" w:rsidRDefault="00A53582" w:rsidP="00A53582">
            <w:pPr>
              <w:rPr>
                <w:sz w:val="24"/>
              </w:rPr>
            </w:pPr>
            <w:r w:rsidRPr="00A53582">
              <w:rPr>
                <w:sz w:val="24"/>
              </w:rPr>
              <w:t>Everyone is invited to come and participate in this time of discussion and study.</w:t>
            </w:r>
          </w:p>
          <w:p w14:paraId="0860ADEC" w14:textId="77777777" w:rsidR="00A53582" w:rsidRPr="00A53582" w:rsidRDefault="00A53582" w:rsidP="00A53582">
            <w:pPr>
              <w:rPr>
                <w:sz w:val="24"/>
              </w:rPr>
            </w:pPr>
            <w:r w:rsidRPr="00A53582">
              <w:rPr>
                <w:sz w:val="24"/>
              </w:rPr>
              <w:t>Please contact Pastor Diane if you have any questions.</w:t>
            </w:r>
          </w:p>
          <w:p w14:paraId="3F419796" w14:textId="7FFCE842" w:rsidR="00A53582" w:rsidRPr="00A146ED" w:rsidRDefault="00A53582" w:rsidP="00A53582">
            <w:pPr>
              <w:rPr>
                <w:sz w:val="24"/>
              </w:rPr>
            </w:pPr>
            <w:r w:rsidRPr="00A53582">
              <w:rPr>
                <w:sz w:val="24"/>
              </w:rPr>
              <w:t>Happy Advent!</w:t>
            </w:r>
          </w:p>
        </w:tc>
        <w:tc>
          <w:tcPr>
            <w:tcW w:w="320" w:type="dxa"/>
            <w:vMerge w:val="restart"/>
            <w:tcBorders>
              <w:right w:val="single" w:sz="4" w:space="0" w:color="4354A2" w:themeColor="accent1"/>
            </w:tcBorders>
          </w:tcPr>
          <w:p w14:paraId="52611F85" w14:textId="77777777" w:rsidR="006C30F5" w:rsidRDefault="006C30F5" w:rsidP="006C30F5"/>
        </w:tc>
        <w:tc>
          <w:tcPr>
            <w:tcW w:w="291" w:type="dxa"/>
            <w:vMerge w:val="restart"/>
            <w:tcBorders>
              <w:top w:val="single" w:sz="36" w:space="0" w:color="4354A2" w:themeColor="accent1"/>
              <w:left w:val="single" w:sz="4" w:space="0" w:color="4354A2" w:themeColor="accent1"/>
            </w:tcBorders>
          </w:tcPr>
          <w:p w14:paraId="73031CD6" w14:textId="77777777" w:rsidR="006C30F5" w:rsidRDefault="006C30F5" w:rsidP="006C30F5"/>
        </w:tc>
        <w:tc>
          <w:tcPr>
            <w:tcW w:w="3463" w:type="dxa"/>
            <w:gridSpan w:val="2"/>
            <w:tcBorders>
              <w:top w:val="single" w:sz="36" w:space="0" w:color="4354A2" w:themeColor="accent1"/>
            </w:tcBorders>
          </w:tcPr>
          <w:p w14:paraId="597630AE" w14:textId="42CDDF71" w:rsidR="006C30F5" w:rsidRPr="000D3E28" w:rsidRDefault="00A53582" w:rsidP="006C30F5">
            <w:pPr>
              <w:rPr>
                <w:noProof/>
                <w:lang w:eastAsia="en-AU"/>
              </w:rPr>
            </w:pPr>
            <w:r>
              <w:rPr>
                <w:noProof/>
                <w:lang w:eastAsia="en-AU"/>
              </w:rPr>
              <mc:AlternateContent>
                <mc:Choice Requires="wpg">
                  <w:drawing>
                    <wp:inline distT="0" distB="0" distL="0" distR="0" wp14:anchorId="6F01BEED" wp14:editId="0D85D7CE">
                      <wp:extent cx="1796838" cy="778933"/>
                      <wp:effectExtent l="0" t="0" r="0" b="2540"/>
                      <wp:docPr id="373267686" name="Group 188"/>
                      <wp:cNvGraphicFramePr/>
                      <a:graphic xmlns:a="http://schemas.openxmlformats.org/drawingml/2006/main">
                        <a:graphicData uri="http://schemas.microsoft.com/office/word/2010/wordprocessingGroup">
                          <wpg:wgp>
                            <wpg:cNvGrpSpPr/>
                            <wpg:grpSpPr>
                              <a:xfrm>
                                <a:off x="0" y="0"/>
                                <a:ext cx="1796838" cy="778933"/>
                                <a:chOff x="0" y="0"/>
                                <a:chExt cx="1796838" cy="852170"/>
                              </a:xfrm>
                            </wpg:grpSpPr>
                            <pic:pic xmlns:pic="http://schemas.openxmlformats.org/drawingml/2006/picture">
                              <pic:nvPicPr>
                                <pic:cNvPr id="2031311348" name="Picture 186"/>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423" y="0"/>
                                  <a:ext cx="1796415" cy="501650"/>
                                </a:xfrm>
                                <a:prstGeom prst="rect">
                                  <a:avLst/>
                                </a:prstGeom>
                              </pic:spPr>
                            </pic:pic>
                            <wps:wsp>
                              <wps:cNvPr id="618772948" name="Text Box 187"/>
                              <wps:cNvSpPr txBox="1"/>
                              <wps:spPr>
                                <a:xfrm>
                                  <a:off x="0" y="501650"/>
                                  <a:ext cx="1795780" cy="350520"/>
                                </a:xfrm>
                                <a:prstGeom prst="rect">
                                  <a:avLst/>
                                </a:prstGeom>
                                <a:solidFill>
                                  <a:prstClr val="white"/>
                                </a:solidFill>
                                <a:ln>
                                  <a:noFill/>
                                </a:ln>
                              </wps:spPr>
                              <wps:txbx>
                                <w:txbxContent>
                                  <w:p w14:paraId="558CF45F" w14:textId="421365A8" w:rsidR="00A53582" w:rsidRPr="00A53582" w:rsidRDefault="00A53582" w:rsidP="00A5358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F01BEED" id="Group 188" o:spid="_x0000_s1026" style="width:141.5pt;height:61.35pt;mso-position-horizontal-relative:char;mso-position-vertical-relative:line" coordsize="17968,8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 o:spid="_x0000_s1027" type="#_x0000_t75" style="position:absolute;left:4;width:17964;height: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">
                        <v:imagedata r:id="rId13" o:title=""/>
                      </v:shape>
                      <v:shapetype id="_x0000_t202" coordsize="21600,21600" o:spt="202" path="m,l,21600r21600,l21600,xe">
                        <v:stroke joinstyle="miter"/>
                        <v:path gradientshapeok="t" o:connecttype="rect"/>
                      </v:shapetype>
                      <v:shape id="Text Box 187" o:spid="_x0000_s1028" type="#_x0000_t202" style="position:absolute;top:5016;width:17957;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" stroked="f">
                        <v:textbox>
                          <w:txbxContent>
                            <w:p w14:paraId="558CF45F" w14:textId="421365A8" w:rsidR="00A53582" w:rsidRPr="00A53582" w:rsidRDefault="00A53582" w:rsidP="00A53582">
                              <w:pPr>
                                <w:rPr>
                                  <w:sz w:val="18"/>
                                  <w:szCs w:val="18"/>
                                </w:rPr>
                              </w:pPr>
                            </w:p>
                          </w:txbxContent>
                        </v:textbox>
                      </v:shape>
                      <w10:anchorlock/>
                    </v:group>
                  </w:pict>
                </mc:Fallback>
              </mc:AlternateContent>
            </w:r>
          </w:p>
        </w:tc>
        <w:tc>
          <w:tcPr>
            <w:tcW w:w="276" w:type="dxa"/>
            <w:tcBorders>
              <w:top w:val="single" w:sz="36" w:space="0" w:color="4354A2" w:themeColor="accent1"/>
            </w:tcBorders>
          </w:tcPr>
          <w:p w14:paraId="263675A1" w14:textId="77777777" w:rsidR="006C30F5" w:rsidRDefault="006C30F5" w:rsidP="006C30F5"/>
        </w:tc>
        <w:tc>
          <w:tcPr>
            <w:tcW w:w="276" w:type="dxa"/>
            <w:tcBorders>
              <w:top w:val="single" w:sz="36" w:space="0" w:color="4354A2" w:themeColor="accent1"/>
            </w:tcBorders>
          </w:tcPr>
          <w:p w14:paraId="124B62FB" w14:textId="77777777" w:rsidR="006C30F5" w:rsidRDefault="006C30F5" w:rsidP="006C30F5"/>
        </w:tc>
        <w:tc>
          <w:tcPr>
            <w:tcW w:w="3149" w:type="dxa"/>
            <w:gridSpan w:val="3"/>
            <w:tcBorders>
              <w:top w:val="single" w:sz="36" w:space="0" w:color="4354A2" w:themeColor="accent1"/>
            </w:tcBorders>
          </w:tcPr>
          <w:p w14:paraId="7120E137" w14:textId="79A9E5F1" w:rsidR="006C30F5" w:rsidRPr="00713138" w:rsidRDefault="00713138" w:rsidP="00713138">
            <w:pPr>
              <w:jc w:val="center"/>
              <w:rPr>
                <w:b/>
                <w:bCs/>
                <w:i/>
                <w:iCs/>
                <w:sz w:val="36"/>
                <w:szCs w:val="36"/>
                <w:u w:val="single"/>
              </w:rPr>
            </w:pPr>
            <w:r w:rsidRPr="00713138">
              <w:rPr>
                <w:b/>
                <w:bCs/>
                <w:i/>
                <w:iCs/>
                <w:sz w:val="36"/>
                <w:szCs w:val="36"/>
                <w:u w:val="single"/>
              </w:rPr>
              <w:t>Thanksgiving and Community Christmas</w:t>
            </w:r>
          </w:p>
        </w:tc>
      </w:tr>
      <w:tr w:rsidR="00A146ED" w14:paraId="5196BA90" w14:textId="77777777" w:rsidTr="00A335A1">
        <w:trPr>
          <w:trHeight w:val="6627"/>
        </w:trPr>
        <w:tc>
          <w:tcPr>
            <w:tcW w:w="3319" w:type="dxa"/>
            <w:gridSpan w:val="3"/>
            <w:vMerge/>
          </w:tcPr>
          <w:p w14:paraId="105A7258" w14:textId="77777777" w:rsidR="006C30F5" w:rsidRDefault="006C30F5" w:rsidP="006C30F5">
            <w:pPr>
              <w:rPr>
                <w:noProof/>
              </w:rPr>
            </w:pPr>
          </w:p>
        </w:tc>
        <w:tc>
          <w:tcPr>
            <w:tcW w:w="320" w:type="dxa"/>
            <w:vMerge/>
            <w:tcBorders>
              <w:right w:val="single" w:sz="4" w:space="0" w:color="4354A2" w:themeColor="accent1"/>
            </w:tcBorders>
          </w:tcPr>
          <w:p w14:paraId="78E15F59" w14:textId="77777777" w:rsidR="006C30F5" w:rsidRDefault="006C30F5" w:rsidP="006C30F5"/>
        </w:tc>
        <w:tc>
          <w:tcPr>
            <w:tcW w:w="291" w:type="dxa"/>
            <w:vMerge/>
            <w:tcBorders>
              <w:left w:val="single" w:sz="4" w:space="0" w:color="4354A2" w:themeColor="accent1"/>
            </w:tcBorders>
          </w:tcPr>
          <w:p w14:paraId="7913E12D" w14:textId="77777777" w:rsidR="006C30F5" w:rsidRDefault="006C30F5" w:rsidP="006C30F5"/>
        </w:tc>
        <w:tc>
          <w:tcPr>
            <w:tcW w:w="3463" w:type="dxa"/>
            <w:gridSpan w:val="2"/>
          </w:tcPr>
          <w:p w14:paraId="6580B7B1" w14:textId="77777777" w:rsidR="006C30F5" w:rsidRPr="00A53582" w:rsidRDefault="00A53582" w:rsidP="006C30F5">
            <w:pPr>
              <w:pStyle w:val="Info"/>
              <w:jc w:val="center"/>
              <w:rPr>
                <w:b/>
                <w:sz w:val="40"/>
                <w:szCs w:val="40"/>
                <w:u w:val="single"/>
              </w:rPr>
            </w:pPr>
            <w:r w:rsidRPr="00A53582">
              <w:rPr>
                <w:b/>
                <w:sz w:val="40"/>
                <w:szCs w:val="40"/>
                <w:u w:val="single"/>
              </w:rPr>
              <w:t>Heart to Heart</w:t>
            </w:r>
          </w:p>
          <w:p w14:paraId="61DF3B0A" w14:textId="77777777" w:rsidR="00A53582" w:rsidRDefault="00A53582" w:rsidP="006C30F5">
            <w:pPr>
              <w:pStyle w:val="Info"/>
              <w:jc w:val="center"/>
              <w:rPr>
                <w:b/>
                <w:sz w:val="40"/>
                <w:szCs w:val="40"/>
              </w:rPr>
            </w:pPr>
            <w:r>
              <w:rPr>
                <w:b/>
                <w:sz w:val="40"/>
                <w:szCs w:val="40"/>
              </w:rPr>
              <w:t>Heart to Heart will meet Nov. 17</w:t>
            </w:r>
            <w:r w:rsidRPr="00A53582">
              <w:rPr>
                <w:b/>
                <w:sz w:val="40"/>
                <w:szCs w:val="40"/>
                <w:vertAlign w:val="superscript"/>
              </w:rPr>
              <w:t>th</w:t>
            </w:r>
            <w:r>
              <w:rPr>
                <w:b/>
                <w:sz w:val="40"/>
                <w:szCs w:val="40"/>
              </w:rPr>
              <w:t xml:space="preserve"> pm at Logan</w:t>
            </w:r>
            <w:r>
              <w:rPr>
                <w:b/>
                <w:sz w:val="40"/>
                <w:szCs w:val="40"/>
              </w:rPr>
              <w:t>’</w:t>
            </w:r>
            <w:r>
              <w:rPr>
                <w:b/>
                <w:sz w:val="40"/>
                <w:szCs w:val="40"/>
              </w:rPr>
              <w:t>s on West Fourth St., Ontario.  All women are invited.  Please let Karen Kindinger know of your plans to attend.</w:t>
            </w:r>
          </w:p>
          <w:p w14:paraId="439BEFC9" w14:textId="0BDBE250" w:rsidR="00A53582" w:rsidRPr="00A53582" w:rsidRDefault="00A53582" w:rsidP="006C30F5">
            <w:pPr>
              <w:pStyle w:val="Info"/>
              <w:jc w:val="center"/>
              <w:rPr>
                <w:b/>
                <w:sz w:val="40"/>
                <w:szCs w:val="40"/>
              </w:rPr>
            </w:pPr>
            <w:r>
              <w:rPr>
                <w:b/>
                <w:sz w:val="40"/>
                <w:szCs w:val="40"/>
              </w:rPr>
              <w:t>Thank you.</w:t>
            </w:r>
          </w:p>
        </w:tc>
        <w:tc>
          <w:tcPr>
            <w:tcW w:w="276" w:type="dxa"/>
            <w:tcBorders>
              <w:right w:val="single" w:sz="8" w:space="0" w:color="4354A2" w:themeColor="accent1"/>
            </w:tcBorders>
          </w:tcPr>
          <w:p w14:paraId="504AB7ED" w14:textId="77777777" w:rsidR="006C30F5" w:rsidRDefault="006C30F5" w:rsidP="006C30F5"/>
        </w:tc>
        <w:tc>
          <w:tcPr>
            <w:tcW w:w="276" w:type="dxa"/>
            <w:tcBorders>
              <w:left w:val="single" w:sz="8" w:space="0" w:color="4354A2" w:themeColor="accent1"/>
            </w:tcBorders>
          </w:tcPr>
          <w:p w14:paraId="5D7EEAFE" w14:textId="77777777" w:rsidR="006C30F5" w:rsidRDefault="006C30F5" w:rsidP="006C30F5"/>
        </w:tc>
        <w:tc>
          <w:tcPr>
            <w:tcW w:w="3149" w:type="dxa"/>
            <w:gridSpan w:val="3"/>
            <w:tcBorders>
              <w:left w:val="nil"/>
            </w:tcBorders>
          </w:tcPr>
          <w:p w14:paraId="6BCA7927" w14:textId="451FE27D" w:rsidR="006C30F5" w:rsidRPr="00327FEF" w:rsidRDefault="00713138" w:rsidP="003E115A">
            <w:pPr>
              <w:pStyle w:val="TextBody"/>
              <w:rPr>
                <w:sz w:val="24"/>
                <w:szCs w:val="24"/>
              </w:rPr>
            </w:pPr>
            <w:r w:rsidRPr="00327FEF">
              <w:rPr>
                <w:sz w:val="24"/>
                <w:szCs w:val="24"/>
              </w:rPr>
              <w:t xml:space="preserve">It is that time of the year again when we count our many blessings and give of yourself to others!  During the month of November, we will be collecting laundry detergent, paper towels and toilet tissue that is urgently needed by the Crestline Community Christmas.  Crestline Community Christmas dates are November 30 </w:t>
            </w:r>
            <w:r w:rsidR="00327FEF" w:rsidRPr="00327FEF">
              <w:rPr>
                <w:sz w:val="24"/>
                <w:szCs w:val="24"/>
              </w:rPr>
              <w:t>-Dec. 4</w:t>
            </w:r>
            <w:r w:rsidR="00327FEF">
              <w:rPr>
                <w:sz w:val="24"/>
                <w:szCs w:val="24"/>
              </w:rPr>
              <w:t xml:space="preserve"> and </w:t>
            </w:r>
            <w:r w:rsidR="00327FEF" w:rsidRPr="00327FEF">
              <w:rPr>
                <w:sz w:val="24"/>
                <w:szCs w:val="24"/>
              </w:rPr>
              <w:t>Dec. 7-11, with distribution day on December 11.  A box will be located in the Narthex for all donations.  Checks will also be accepted made out to CAMP with Community Ch</w:t>
            </w:r>
            <w:r w:rsidR="00327FEF">
              <w:rPr>
                <w:sz w:val="24"/>
                <w:szCs w:val="24"/>
              </w:rPr>
              <w:t>ri</w:t>
            </w:r>
            <w:r w:rsidR="00327FEF" w:rsidRPr="00327FEF">
              <w:rPr>
                <w:sz w:val="24"/>
                <w:szCs w:val="24"/>
              </w:rPr>
              <w:t>stmas in the memo.  If you have any questions, please direct them to Bob and Eileen Parr or Deb Ritter.</w:t>
            </w:r>
          </w:p>
        </w:tc>
      </w:tr>
    </w:tbl>
    <w:p w14:paraId="1E8007A6" w14:textId="77777777" w:rsidR="00A40213" w:rsidRDefault="00A40213"/>
    <w:p w14:paraId="71D1EAE0" w14:textId="77777777" w:rsidR="004B1CE7" w:rsidRDefault="004B1CE7"/>
    <w:p w14:paraId="507A19DB" w14:textId="77777777" w:rsidR="00996C84" w:rsidRDefault="00996C84"/>
    <w:p w14:paraId="3F75E30F" w14:textId="77777777" w:rsidR="00996C84" w:rsidRDefault="00996C84"/>
    <w:p w14:paraId="7845FD7D" w14:textId="77777777" w:rsidR="00E071A1" w:rsidRDefault="00E071A1"/>
    <w:p w14:paraId="074422B7" w14:textId="77777777" w:rsidR="00E071A1" w:rsidRDefault="00E071A1"/>
    <w:p w14:paraId="4FDFFC2E" w14:textId="77777777" w:rsidR="00E071A1" w:rsidRDefault="00E071A1"/>
    <w:p w14:paraId="785F29E6" w14:textId="77777777" w:rsidR="00E071A1" w:rsidRDefault="00E071A1"/>
    <w:p w14:paraId="613C79BD" w14:textId="77777777" w:rsidR="00E071A1" w:rsidRDefault="00E071A1"/>
    <w:p w14:paraId="5B8C703D" w14:textId="77777777" w:rsidR="00E071A1" w:rsidRDefault="00E071A1"/>
    <w:p w14:paraId="571C3760" w14:textId="77777777" w:rsidR="00E071A1" w:rsidRDefault="00E071A1"/>
    <w:p w14:paraId="44521B26" w14:textId="5A02DFF8" w:rsidR="00E071A1" w:rsidRDefault="00713138" w:rsidP="00713138">
      <w:pPr>
        <w:ind w:left="2160" w:firstLine="720"/>
      </w:pPr>
      <w:r>
        <w:rPr>
          <w:noProof/>
        </w:rPr>
        <w:drawing>
          <wp:inline distT="0" distB="0" distL="0" distR="0" wp14:anchorId="54C070EC" wp14:editId="19EDFCAB">
            <wp:extent cx="2761615" cy="1840865"/>
            <wp:effectExtent l="0" t="0" r="635" b="6985"/>
            <wp:docPr id="196100991"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1615" cy="1840865"/>
                    </a:xfrm>
                    <a:prstGeom prst="rect">
                      <a:avLst/>
                    </a:prstGeom>
                    <a:noFill/>
                  </pic:spPr>
                </pic:pic>
              </a:graphicData>
            </a:graphic>
          </wp:inline>
        </w:drawing>
      </w:r>
    </w:p>
    <w:p w14:paraId="1951B8F6" w14:textId="77777777" w:rsidR="00E071A1" w:rsidRDefault="00E071A1"/>
    <w:p w14:paraId="5642301F" w14:textId="77777777" w:rsidR="00E071A1" w:rsidRDefault="00E071A1"/>
    <w:p w14:paraId="6858E291" w14:textId="77777777" w:rsidR="00996C84" w:rsidRDefault="00996C84"/>
    <w:p w14:paraId="47791F84" w14:textId="77777777" w:rsidR="00996C84" w:rsidRDefault="00996C84"/>
    <w:p w14:paraId="79104F9B" w14:textId="77777777" w:rsidR="00996C84" w:rsidRDefault="00996C84"/>
    <w:p w14:paraId="68860E9B" w14:textId="77777777" w:rsidR="00713138" w:rsidRDefault="00713138" w:rsidP="00713138"/>
    <w:p w14:paraId="79EB4D10" w14:textId="77777777" w:rsidR="00713138" w:rsidRPr="00713138" w:rsidRDefault="00713138" w:rsidP="00713138">
      <w:pPr>
        <w:rPr>
          <w:sz w:val="36"/>
          <w:szCs w:val="36"/>
        </w:rPr>
      </w:pPr>
    </w:p>
    <w:p w14:paraId="52F84936" w14:textId="77777777" w:rsidR="00713138" w:rsidRPr="00713138" w:rsidRDefault="00713138" w:rsidP="00713138">
      <w:pPr>
        <w:rPr>
          <w:sz w:val="36"/>
          <w:szCs w:val="36"/>
        </w:rPr>
      </w:pPr>
      <w:r w:rsidRPr="00713138">
        <w:rPr>
          <w:sz w:val="36"/>
          <w:szCs w:val="36"/>
        </w:rPr>
        <w:t>Lead us where You would have us go. Remind us that helping others is serving You. Teach us that the cereal of life is Love: That the engine that powers our existence is Hope: That the energy which fuels all Hope is Faith: Teach us to see needs as opportunities: Problems as challenges: Successes as occasions for thanksgiving: Lord, live in us, through us, and beside us all this day.</w:t>
      </w:r>
    </w:p>
    <w:p w14:paraId="1A1D73C3" w14:textId="77777777" w:rsidR="00713138" w:rsidRPr="00713138" w:rsidRDefault="00713138" w:rsidP="00713138">
      <w:pPr>
        <w:rPr>
          <w:sz w:val="36"/>
          <w:szCs w:val="36"/>
        </w:rPr>
      </w:pPr>
      <w:r w:rsidRPr="00713138">
        <w:rPr>
          <w:sz w:val="36"/>
          <w:szCs w:val="36"/>
        </w:rPr>
        <w:tab/>
      </w:r>
      <w:r w:rsidRPr="00713138">
        <w:rPr>
          <w:sz w:val="36"/>
          <w:szCs w:val="36"/>
        </w:rPr>
        <w:tab/>
      </w:r>
      <w:r w:rsidRPr="00713138">
        <w:rPr>
          <w:sz w:val="36"/>
          <w:szCs w:val="36"/>
        </w:rPr>
        <w:tab/>
      </w:r>
      <w:r w:rsidRPr="00713138">
        <w:rPr>
          <w:sz w:val="36"/>
          <w:szCs w:val="36"/>
        </w:rPr>
        <w:tab/>
        <w:t>From Echo Prayers by Arlo J. Nau</w:t>
      </w:r>
    </w:p>
    <w:p w14:paraId="76EEBCD4" w14:textId="77777777" w:rsidR="00713138" w:rsidRPr="00713138" w:rsidRDefault="00713138" w:rsidP="00713138">
      <w:pPr>
        <w:rPr>
          <w:sz w:val="36"/>
          <w:szCs w:val="36"/>
        </w:rPr>
      </w:pPr>
      <w:r w:rsidRPr="00713138">
        <w:rPr>
          <w:sz w:val="36"/>
          <w:szCs w:val="36"/>
        </w:rPr>
        <w:t xml:space="preserve">This prayer is from a book of prayers that I came across while on a clergy retreat in Arizona. At the time, I was serving a congregation in Dewey, Arizona and I had my hands full so to speak. </w:t>
      </w:r>
    </w:p>
    <w:p w14:paraId="3FCF0BAC" w14:textId="77777777" w:rsidR="00713138" w:rsidRPr="00713138" w:rsidRDefault="00713138" w:rsidP="00713138">
      <w:pPr>
        <w:rPr>
          <w:sz w:val="36"/>
          <w:szCs w:val="36"/>
        </w:rPr>
      </w:pPr>
    </w:p>
    <w:p w14:paraId="04FFACAA" w14:textId="77777777" w:rsidR="00713138" w:rsidRPr="00713138" w:rsidRDefault="00713138" w:rsidP="00713138">
      <w:pPr>
        <w:rPr>
          <w:sz w:val="36"/>
          <w:szCs w:val="36"/>
        </w:rPr>
      </w:pPr>
      <w:r w:rsidRPr="00713138">
        <w:rPr>
          <w:sz w:val="36"/>
          <w:szCs w:val="36"/>
        </w:rPr>
        <w:t xml:space="preserve">I was quite reluctant to participate in the retreat.  After all, I said to myself, I have so many other important things that need my attention.  And the truth is that I just don’t “retreat” well. </w:t>
      </w:r>
    </w:p>
    <w:p w14:paraId="5F8FADCD" w14:textId="77777777" w:rsidR="00713138" w:rsidRPr="00713138" w:rsidRDefault="00713138" w:rsidP="00713138">
      <w:pPr>
        <w:rPr>
          <w:sz w:val="36"/>
          <w:szCs w:val="36"/>
        </w:rPr>
      </w:pPr>
    </w:p>
    <w:p w14:paraId="5E0FAE7A" w14:textId="260B8C95" w:rsidR="00996C84" w:rsidRPr="00713138" w:rsidRDefault="00713138" w:rsidP="00713138">
      <w:pPr>
        <w:rPr>
          <w:sz w:val="36"/>
          <w:szCs w:val="36"/>
        </w:rPr>
      </w:pPr>
      <w:r w:rsidRPr="00713138">
        <w:rPr>
          <w:sz w:val="36"/>
          <w:szCs w:val="36"/>
        </w:rPr>
        <w:t>To be sure, I’ve had my share of retreating events, and for the most part, I end up arriving exhausted because it took so much energy to just get to the retreat.</w:t>
      </w:r>
    </w:p>
    <w:p w14:paraId="573F0285" w14:textId="77777777" w:rsidR="00996C84" w:rsidRDefault="00996C84"/>
    <w:p w14:paraId="5A4CDFC8" w14:textId="77777777" w:rsidR="00996C84" w:rsidRDefault="00996C84"/>
    <w:p w14:paraId="612DC8E3" w14:textId="77777777" w:rsidR="00996C84" w:rsidRDefault="00996C84"/>
    <w:p w14:paraId="44AF8D59" w14:textId="77777777" w:rsidR="00996C84" w:rsidRDefault="00996C84"/>
    <w:p w14:paraId="13CAC178" w14:textId="77777777" w:rsidR="00996C84" w:rsidRDefault="00996C84"/>
    <w:p w14:paraId="3D0B9E24" w14:textId="77777777" w:rsidR="00996C84" w:rsidRDefault="00996C84"/>
    <w:p w14:paraId="0B564B33" w14:textId="77777777" w:rsidR="00996C84" w:rsidRDefault="00996C84"/>
    <w:p w14:paraId="08925F2B" w14:textId="77777777" w:rsidR="00996C84" w:rsidRDefault="00996C84"/>
    <w:p w14:paraId="767976D9" w14:textId="77777777" w:rsidR="00996C84" w:rsidRDefault="00996C84"/>
    <w:p w14:paraId="747E484B" w14:textId="77777777" w:rsidR="00996C84" w:rsidRPr="00713138" w:rsidRDefault="00996C84">
      <w:pPr>
        <w:rPr>
          <w:sz w:val="36"/>
          <w:szCs w:val="36"/>
        </w:rPr>
      </w:pPr>
    </w:p>
    <w:p w14:paraId="19702BEF" w14:textId="77777777" w:rsidR="00713138" w:rsidRPr="00713138" w:rsidRDefault="00713138" w:rsidP="00713138">
      <w:pPr>
        <w:rPr>
          <w:sz w:val="36"/>
          <w:szCs w:val="36"/>
        </w:rPr>
      </w:pPr>
      <w:r w:rsidRPr="00713138">
        <w:rPr>
          <w:sz w:val="36"/>
          <w:szCs w:val="36"/>
        </w:rPr>
        <w:t xml:space="preserve">Then there are always extended times of silence that are somehow supposed to calm and center me and prepare me as the Spirit of God speaks and lifts me. As wonderful as all that sounds, after a few minutes of </w:t>
      </w:r>
      <w:proofErr w:type="spellStart"/>
      <w:r w:rsidRPr="00713138">
        <w:rPr>
          <w:sz w:val="36"/>
          <w:szCs w:val="36"/>
        </w:rPr>
        <w:t>hmmmmming</w:t>
      </w:r>
      <w:proofErr w:type="spellEnd"/>
      <w:r w:rsidRPr="00713138">
        <w:rPr>
          <w:sz w:val="36"/>
          <w:szCs w:val="36"/>
        </w:rPr>
        <w:t xml:space="preserve"> with my hands in my lap and feet on the floor, I’m DONE.</w:t>
      </w:r>
    </w:p>
    <w:p w14:paraId="7F522099" w14:textId="77777777" w:rsidR="00713138" w:rsidRPr="00713138" w:rsidRDefault="00713138" w:rsidP="00713138">
      <w:pPr>
        <w:rPr>
          <w:sz w:val="36"/>
          <w:szCs w:val="36"/>
        </w:rPr>
      </w:pPr>
    </w:p>
    <w:p w14:paraId="0CB9974E" w14:textId="77777777" w:rsidR="00713138" w:rsidRPr="00713138" w:rsidRDefault="00713138" w:rsidP="00713138">
      <w:pPr>
        <w:rPr>
          <w:sz w:val="36"/>
          <w:szCs w:val="36"/>
        </w:rPr>
      </w:pPr>
      <w:proofErr w:type="gramStart"/>
      <w:r w:rsidRPr="00713138">
        <w:rPr>
          <w:sz w:val="36"/>
          <w:szCs w:val="36"/>
        </w:rPr>
        <w:t>But,</w:t>
      </w:r>
      <w:proofErr w:type="gramEnd"/>
      <w:r w:rsidRPr="00713138">
        <w:rPr>
          <w:sz w:val="36"/>
          <w:szCs w:val="36"/>
        </w:rPr>
        <w:t xml:space="preserve"> then I came across this prayer, and I realized that I really don’t need hours of silence and meditation, I need the words of this prayer to lift me and give me the energy I need in order to live my life as I believe God desires for me. For truly, as we help one another we are serving God. Love is the food of life and Hope can enable us to endure all sorts of challenges as we go through our daily lives.</w:t>
      </w:r>
    </w:p>
    <w:p w14:paraId="46EE396B" w14:textId="77777777" w:rsidR="00713138" w:rsidRPr="00713138" w:rsidRDefault="00713138" w:rsidP="00713138">
      <w:pPr>
        <w:rPr>
          <w:sz w:val="36"/>
          <w:szCs w:val="36"/>
        </w:rPr>
      </w:pPr>
    </w:p>
    <w:p w14:paraId="3C1D8C8C" w14:textId="77777777" w:rsidR="00713138" w:rsidRPr="00713138" w:rsidRDefault="00713138" w:rsidP="00713138">
      <w:pPr>
        <w:rPr>
          <w:sz w:val="36"/>
          <w:szCs w:val="36"/>
        </w:rPr>
      </w:pPr>
      <w:r w:rsidRPr="00713138">
        <w:rPr>
          <w:sz w:val="36"/>
          <w:szCs w:val="36"/>
        </w:rPr>
        <w:t xml:space="preserve">Right </w:t>
      </w:r>
      <w:proofErr w:type="gramStart"/>
      <w:r w:rsidRPr="00713138">
        <w:rPr>
          <w:sz w:val="36"/>
          <w:szCs w:val="36"/>
        </w:rPr>
        <w:t>now</w:t>
      </w:r>
      <w:proofErr w:type="gramEnd"/>
      <w:r w:rsidRPr="00713138">
        <w:rPr>
          <w:sz w:val="36"/>
          <w:szCs w:val="36"/>
        </w:rPr>
        <w:t xml:space="preserve"> many of us are in the midst of making preparations for Thanksgiving and the onslaught of the holiday season. Some of us may be eagerly looking forward to jam packed days, and others may be dreading some lonely moments and memories.</w:t>
      </w:r>
    </w:p>
    <w:p w14:paraId="54A5A60F" w14:textId="77777777" w:rsidR="00713138" w:rsidRPr="00713138" w:rsidRDefault="00713138" w:rsidP="00713138">
      <w:pPr>
        <w:rPr>
          <w:sz w:val="36"/>
          <w:szCs w:val="36"/>
        </w:rPr>
      </w:pPr>
    </w:p>
    <w:p w14:paraId="71E06710" w14:textId="77777777" w:rsidR="00713138" w:rsidRPr="00713138" w:rsidRDefault="00713138" w:rsidP="00713138">
      <w:pPr>
        <w:rPr>
          <w:sz w:val="36"/>
          <w:szCs w:val="36"/>
        </w:rPr>
      </w:pPr>
    </w:p>
    <w:p w14:paraId="48DEB3F1" w14:textId="77777777" w:rsidR="00713138" w:rsidRPr="00713138" w:rsidRDefault="00713138" w:rsidP="00713138">
      <w:pPr>
        <w:rPr>
          <w:sz w:val="36"/>
          <w:szCs w:val="36"/>
        </w:rPr>
      </w:pPr>
      <w:r w:rsidRPr="00713138">
        <w:rPr>
          <w:sz w:val="36"/>
          <w:szCs w:val="36"/>
        </w:rPr>
        <w:t xml:space="preserve">No matter what, I offer you this prayer as a gift. </w:t>
      </w:r>
      <w:proofErr w:type="gramStart"/>
      <w:r w:rsidRPr="00713138">
        <w:rPr>
          <w:sz w:val="36"/>
          <w:szCs w:val="36"/>
        </w:rPr>
        <w:t>Indeed</w:t>
      </w:r>
      <w:proofErr w:type="gramEnd"/>
      <w:r w:rsidRPr="00713138">
        <w:rPr>
          <w:sz w:val="36"/>
          <w:szCs w:val="36"/>
        </w:rPr>
        <w:t xml:space="preserve"> it has been a gift to me, as I take a few minutes to realize that indeed, God does live in us, through us and beside us whether we are sitting quietly in “retreat” or out running around trying to cram as much as we can into a few hours. </w:t>
      </w:r>
    </w:p>
    <w:p w14:paraId="22AA0A61" w14:textId="77777777" w:rsidR="00713138" w:rsidRPr="00713138" w:rsidRDefault="00713138" w:rsidP="00713138">
      <w:pPr>
        <w:rPr>
          <w:sz w:val="36"/>
          <w:szCs w:val="36"/>
        </w:rPr>
      </w:pPr>
    </w:p>
    <w:p w14:paraId="705CFF4E" w14:textId="77777777" w:rsidR="00713138" w:rsidRPr="00713138" w:rsidRDefault="00713138" w:rsidP="00713138">
      <w:pPr>
        <w:rPr>
          <w:sz w:val="36"/>
          <w:szCs w:val="36"/>
        </w:rPr>
      </w:pPr>
      <w:r w:rsidRPr="00713138">
        <w:rPr>
          <w:sz w:val="36"/>
          <w:szCs w:val="36"/>
        </w:rPr>
        <w:t>May the blessings of God and the gift of the Holy Spirit lift and sustain you through these weeks of preparation and memories.</w:t>
      </w:r>
    </w:p>
    <w:p w14:paraId="3ABB4BE5" w14:textId="77777777" w:rsidR="00713138" w:rsidRPr="00713138" w:rsidRDefault="00713138" w:rsidP="00713138">
      <w:pPr>
        <w:rPr>
          <w:sz w:val="36"/>
          <w:szCs w:val="36"/>
        </w:rPr>
      </w:pPr>
    </w:p>
    <w:p w14:paraId="3E5B7412" w14:textId="77777777" w:rsidR="00713138" w:rsidRPr="00713138" w:rsidRDefault="00713138" w:rsidP="00713138">
      <w:pPr>
        <w:rPr>
          <w:sz w:val="36"/>
          <w:szCs w:val="36"/>
        </w:rPr>
      </w:pPr>
      <w:r w:rsidRPr="00713138">
        <w:rPr>
          <w:sz w:val="36"/>
          <w:szCs w:val="36"/>
        </w:rPr>
        <w:t>Blessings and Peace,</w:t>
      </w:r>
    </w:p>
    <w:p w14:paraId="7617E0CB" w14:textId="5580B53F" w:rsidR="00996C84" w:rsidRPr="00713138" w:rsidRDefault="00713138" w:rsidP="00713138">
      <w:pPr>
        <w:rPr>
          <w:sz w:val="36"/>
          <w:szCs w:val="36"/>
        </w:rPr>
      </w:pPr>
      <w:r w:rsidRPr="00713138">
        <w:rPr>
          <w:sz w:val="36"/>
          <w:szCs w:val="36"/>
        </w:rPr>
        <w:t>Pastor Diane</w:t>
      </w:r>
    </w:p>
    <w:p w14:paraId="34F06595" w14:textId="77777777" w:rsidR="00996C84" w:rsidRDefault="00996C84"/>
    <w:p w14:paraId="4762C73B" w14:textId="77777777" w:rsidR="00327FEF" w:rsidRDefault="00327FEF"/>
    <w:p w14:paraId="1C6D1E77" w14:textId="77777777" w:rsidR="00327FEF" w:rsidRDefault="00327FEF"/>
    <w:p w14:paraId="44BFB3B2" w14:textId="77777777" w:rsidR="00327FEF" w:rsidRDefault="00327FEF"/>
    <w:p w14:paraId="65271E3D" w14:textId="77777777" w:rsidR="00327FEF" w:rsidRDefault="00327FEF"/>
    <w:p w14:paraId="3F7E1B7D" w14:textId="76C2E423" w:rsidR="00327FEF" w:rsidRPr="00DD02D9" w:rsidRDefault="00B405F7" w:rsidP="00327FEF">
      <w:pPr>
        <w:rPr>
          <w:b/>
          <w:bCs/>
          <w:sz w:val="36"/>
          <w:szCs w:val="36"/>
          <w:u w:val="single"/>
        </w:rPr>
      </w:pPr>
      <w:r>
        <w:lastRenderedPageBreak/>
        <w:tab/>
      </w:r>
      <w:r>
        <w:tab/>
      </w:r>
      <w:r>
        <w:tab/>
      </w:r>
      <w:r>
        <w:tab/>
      </w:r>
      <w:r w:rsidR="00DD02D9" w:rsidRPr="00DD02D9">
        <w:rPr>
          <w:b/>
          <w:bCs/>
          <w:sz w:val="36"/>
          <w:szCs w:val="36"/>
          <w:u w:val="single"/>
        </w:rPr>
        <w:t>Keep Us in Your Thoughts and Prayers</w:t>
      </w:r>
      <w:r w:rsidRPr="00DD02D9">
        <w:rPr>
          <w:b/>
          <w:bCs/>
          <w:sz w:val="36"/>
          <w:szCs w:val="36"/>
          <w:u w:val="single"/>
        </w:rPr>
        <w:tab/>
      </w:r>
    </w:p>
    <w:p w14:paraId="63F15E07" w14:textId="77777777" w:rsidR="00327FEF" w:rsidRPr="00B405F7" w:rsidRDefault="00327FEF" w:rsidP="00327FEF">
      <w:pPr>
        <w:rPr>
          <w:sz w:val="36"/>
          <w:szCs w:val="36"/>
        </w:rPr>
      </w:pPr>
    </w:p>
    <w:p w14:paraId="3DB127A8" w14:textId="3E3BA9AD" w:rsidR="00327FEF" w:rsidRPr="00B405F7" w:rsidRDefault="00327FEF" w:rsidP="00327FEF">
      <w:pPr>
        <w:rPr>
          <w:sz w:val="32"/>
          <w:szCs w:val="32"/>
        </w:rPr>
      </w:pPr>
      <w:r w:rsidRPr="00B405F7">
        <w:rPr>
          <w:sz w:val="32"/>
          <w:szCs w:val="32"/>
        </w:rPr>
        <w:t>Florence Ramsey</w:t>
      </w:r>
      <w:r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r w:rsidRPr="00B405F7">
        <w:rPr>
          <w:sz w:val="32"/>
          <w:szCs w:val="32"/>
        </w:rPr>
        <w:tab/>
      </w:r>
      <w:r w:rsidRPr="00B405F7">
        <w:rPr>
          <w:sz w:val="32"/>
          <w:szCs w:val="32"/>
        </w:rPr>
        <w:tab/>
      </w:r>
      <w:r w:rsidRPr="00B405F7">
        <w:rPr>
          <w:sz w:val="32"/>
          <w:szCs w:val="32"/>
        </w:rPr>
        <w:tab/>
      </w:r>
      <w:r w:rsidRPr="00B405F7">
        <w:rPr>
          <w:sz w:val="32"/>
          <w:szCs w:val="32"/>
        </w:rPr>
        <w:tab/>
      </w:r>
      <w:r w:rsidRPr="00B405F7">
        <w:rPr>
          <w:sz w:val="32"/>
          <w:szCs w:val="32"/>
        </w:rPr>
        <w:tab/>
      </w:r>
    </w:p>
    <w:p w14:paraId="504B2E33" w14:textId="01F64718" w:rsidR="00327FEF" w:rsidRPr="00B405F7" w:rsidRDefault="00327FEF" w:rsidP="00327FEF">
      <w:pPr>
        <w:rPr>
          <w:sz w:val="32"/>
          <w:szCs w:val="32"/>
        </w:rPr>
      </w:pPr>
      <w:r w:rsidRPr="00B405F7">
        <w:rPr>
          <w:sz w:val="32"/>
          <w:szCs w:val="32"/>
        </w:rPr>
        <w:t xml:space="preserve">1110 N. Market St.  </w:t>
      </w:r>
      <w:r w:rsidR="00B405F7"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r w:rsidR="00B405F7" w:rsidRPr="00B405F7">
        <w:rPr>
          <w:sz w:val="32"/>
          <w:szCs w:val="32"/>
        </w:rPr>
        <w:tab/>
      </w:r>
    </w:p>
    <w:p w14:paraId="6F383005" w14:textId="77777777" w:rsidR="00327FEF" w:rsidRPr="00B405F7" w:rsidRDefault="00327FEF" w:rsidP="00327FEF">
      <w:pPr>
        <w:rPr>
          <w:sz w:val="32"/>
          <w:szCs w:val="32"/>
        </w:rPr>
      </w:pPr>
      <w:r w:rsidRPr="00B405F7">
        <w:rPr>
          <w:sz w:val="32"/>
          <w:szCs w:val="32"/>
        </w:rPr>
        <w:t>Apt. #52</w:t>
      </w:r>
    </w:p>
    <w:p w14:paraId="59971352" w14:textId="77777777" w:rsidR="00327FEF" w:rsidRPr="00B405F7" w:rsidRDefault="00327FEF" w:rsidP="00327FEF">
      <w:pPr>
        <w:rPr>
          <w:sz w:val="32"/>
          <w:szCs w:val="32"/>
        </w:rPr>
      </w:pPr>
      <w:r w:rsidRPr="00B405F7">
        <w:rPr>
          <w:sz w:val="32"/>
          <w:szCs w:val="32"/>
        </w:rPr>
        <w:t>Galion, Ohio  44833</w:t>
      </w:r>
    </w:p>
    <w:p w14:paraId="13CD1306" w14:textId="77777777" w:rsidR="00327FEF" w:rsidRPr="00B405F7" w:rsidRDefault="00327FEF" w:rsidP="00327FEF">
      <w:pPr>
        <w:rPr>
          <w:sz w:val="32"/>
          <w:szCs w:val="32"/>
        </w:rPr>
      </w:pPr>
      <w:r w:rsidRPr="00B405F7">
        <w:rPr>
          <w:sz w:val="32"/>
          <w:szCs w:val="32"/>
        </w:rPr>
        <w:t>(419) 777-0819</w:t>
      </w:r>
    </w:p>
    <w:p w14:paraId="3D5F85AD" w14:textId="77777777" w:rsidR="00327FEF" w:rsidRPr="00B405F7" w:rsidRDefault="00327FEF" w:rsidP="00327FEF">
      <w:pPr>
        <w:rPr>
          <w:sz w:val="32"/>
          <w:szCs w:val="32"/>
        </w:rPr>
      </w:pPr>
    </w:p>
    <w:p w14:paraId="1498160B" w14:textId="77777777" w:rsidR="00327FEF" w:rsidRPr="00B405F7" w:rsidRDefault="00327FEF" w:rsidP="00327FEF">
      <w:pPr>
        <w:rPr>
          <w:sz w:val="32"/>
          <w:szCs w:val="32"/>
        </w:rPr>
      </w:pPr>
    </w:p>
    <w:p w14:paraId="29924F75" w14:textId="77777777" w:rsidR="00327FEF" w:rsidRPr="00B405F7" w:rsidRDefault="00327FEF" w:rsidP="00327FEF">
      <w:pPr>
        <w:rPr>
          <w:sz w:val="32"/>
          <w:szCs w:val="32"/>
        </w:rPr>
      </w:pPr>
      <w:r w:rsidRPr="00B405F7">
        <w:rPr>
          <w:sz w:val="32"/>
          <w:szCs w:val="32"/>
        </w:rPr>
        <w:t>Carolyn Heydinger</w:t>
      </w:r>
    </w:p>
    <w:p w14:paraId="6CFEFC77" w14:textId="77777777" w:rsidR="00327FEF" w:rsidRPr="00B405F7" w:rsidRDefault="00327FEF" w:rsidP="00327FEF">
      <w:pPr>
        <w:rPr>
          <w:sz w:val="32"/>
          <w:szCs w:val="32"/>
        </w:rPr>
      </w:pPr>
      <w:r w:rsidRPr="00B405F7">
        <w:rPr>
          <w:sz w:val="32"/>
          <w:szCs w:val="32"/>
        </w:rPr>
        <w:t>1296 S. Trimble Rd.</w:t>
      </w:r>
    </w:p>
    <w:p w14:paraId="0D284D95" w14:textId="77777777" w:rsidR="00327FEF" w:rsidRPr="00B405F7" w:rsidRDefault="00327FEF" w:rsidP="00327FEF">
      <w:pPr>
        <w:rPr>
          <w:sz w:val="32"/>
          <w:szCs w:val="32"/>
        </w:rPr>
      </w:pPr>
      <w:r w:rsidRPr="00B405F7">
        <w:rPr>
          <w:sz w:val="32"/>
          <w:szCs w:val="32"/>
        </w:rPr>
        <w:t>Room #158</w:t>
      </w:r>
    </w:p>
    <w:p w14:paraId="69DBE925" w14:textId="5E34F36A" w:rsidR="00327FEF" w:rsidRPr="00B405F7" w:rsidRDefault="00327FEF" w:rsidP="00327FEF">
      <w:pPr>
        <w:rPr>
          <w:sz w:val="32"/>
          <w:szCs w:val="32"/>
        </w:rPr>
      </w:pPr>
      <w:r w:rsidRPr="00B405F7">
        <w:rPr>
          <w:sz w:val="32"/>
          <w:szCs w:val="32"/>
        </w:rPr>
        <w:t>Mansfield, Ohio  44906</w:t>
      </w:r>
    </w:p>
    <w:p w14:paraId="11EFB032" w14:textId="77777777" w:rsidR="00996C84" w:rsidRPr="00B405F7" w:rsidRDefault="00996C84">
      <w:pPr>
        <w:rPr>
          <w:sz w:val="32"/>
          <w:szCs w:val="32"/>
        </w:rPr>
      </w:pPr>
    </w:p>
    <w:p w14:paraId="4E0FDDA6" w14:textId="77777777" w:rsidR="00996C84" w:rsidRPr="00B405F7" w:rsidRDefault="00996C84">
      <w:pPr>
        <w:rPr>
          <w:sz w:val="32"/>
          <w:szCs w:val="32"/>
        </w:rPr>
      </w:pPr>
    </w:p>
    <w:p w14:paraId="382A4818" w14:textId="77777777" w:rsidR="00327FEF" w:rsidRPr="00B405F7" w:rsidRDefault="00327FEF" w:rsidP="00327FEF">
      <w:pPr>
        <w:rPr>
          <w:sz w:val="32"/>
          <w:szCs w:val="32"/>
        </w:rPr>
      </w:pPr>
      <w:bookmarkStart w:id="0" w:name="_Hlk244096499"/>
      <w:r w:rsidRPr="00B405F7">
        <w:rPr>
          <w:sz w:val="32"/>
          <w:szCs w:val="32"/>
        </w:rPr>
        <w:t>Sandra Spencer</w:t>
      </w:r>
    </w:p>
    <w:p w14:paraId="491C9EAE" w14:textId="77777777" w:rsidR="00327FEF" w:rsidRPr="00B405F7" w:rsidRDefault="00327FEF" w:rsidP="00327FEF">
      <w:pPr>
        <w:rPr>
          <w:sz w:val="32"/>
          <w:szCs w:val="32"/>
        </w:rPr>
      </w:pPr>
      <w:r w:rsidRPr="00B405F7">
        <w:rPr>
          <w:sz w:val="32"/>
          <w:szCs w:val="32"/>
        </w:rPr>
        <w:t xml:space="preserve">St. Martin House </w:t>
      </w:r>
    </w:p>
    <w:p w14:paraId="6A004A82" w14:textId="77777777" w:rsidR="00327FEF" w:rsidRPr="00B405F7" w:rsidRDefault="00327FEF" w:rsidP="00327FEF">
      <w:pPr>
        <w:rPr>
          <w:sz w:val="32"/>
          <w:szCs w:val="32"/>
        </w:rPr>
      </w:pPr>
      <w:r w:rsidRPr="00B405F7">
        <w:rPr>
          <w:sz w:val="32"/>
          <w:szCs w:val="32"/>
        </w:rPr>
        <w:t>Apt. #319</w:t>
      </w:r>
    </w:p>
    <w:p w14:paraId="28373A24" w14:textId="77777777" w:rsidR="00327FEF" w:rsidRPr="00B405F7" w:rsidRDefault="00327FEF" w:rsidP="00327FEF">
      <w:pPr>
        <w:rPr>
          <w:sz w:val="32"/>
          <w:szCs w:val="32"/>
        </w:rPr>
      </w:pPr>
      <w:r w:rsidRPr="00B405F7">
        <w:rPr>
          <w:sz w:val="32"/>
          <w:szCs w:val="32"/>
        </w:rPr>
        <w:t xml:space="preserve">625 Center St. </w:t>
      </w:r>
    </w:p>
    <w:p w14:paraId="69BE338B" w14:textId="77777777" w:rsidR="00327FEF" w:rsidRPr="00B405F7" w:rsidRDefault="00327FEF" w:rsidP="00327FEF">
      <w:pPr>
        <w:rPr>
          <w:sz w:val="32"/>
          <w:szCs w:val="32"/>
        </w:rPr>
      </w:pPr>
      <w:r w:rsidRPr="00B405F7">
        <w:rPr>
          <w:sz w:val="32"/>
          <w:szCs w:val="32"/>
        </w:rPr>
        <w:t>Ashland, OH  44805</w:t>
      </w:r>
    </w:p>
    <w:p w14:paraId="40CC4BBD" w14:textId="77777777" w:rsidR="00327FEF" w:rsidRPr="00B405F7" w:rsidRDefault="00327FEF" w:rsidP="00327FEF">
      <w:pPr>
        <w:rPr>
          <w:sz w:val="32"/>
          <w:szCs w:val="32"/>
        </w:rPr>
      </w:pPr>
      <w:r w:rsidRPr="00B405F7">
        <w:rPr>
          <w:sz w:val="32"/>
          <w:szCs w:val="32"/>
        </w:rPr>
        <w:t>(419) 571-9972</w:t>
      </w:r>
    </w:p>
    <w:bookmarkEnd w:id="0"/>
    <w:p w14:paraId="78826F3E" w14:textId="77777777" w:rsidR="00327FEF" w:rsidRPr="00B405F7" w:rsidRDefault="00327FEF" w:rsidP="00327FEF">
      <w:pPr>
        <w:rPr>
          <w:sz w:val="32"/>
          <w:szCs w:val="32"/>
        </w:rPr>
      </w:pPr>
    </w:p>
    <w:p w14:paraId="3EF298B5" w14:textId="77777777" w:rsidR="00327FEF" w:rsidRPr="00B405F7" w:rsidRDefault="00327FEF" w:rsidP="00327FEF">
      <w:pPr>
        <w:rPr>
          <w:sz w:val="32"/>
          <w:szCs w:val="32"/>
        </w:rPr>
      </w:pPr>
    </w:p>
    <w:p w14:paraId="7BD922E7" w14:textId="77777777" w:rsidR="00327FEF" w:rsidRPr="00B405F7" w:rsidRDefault="00327FEF" w:rsidP="00327FEF">
      <w:pPr>
        <w:rPr>
          <w:sz w:val="32"/>
          <w:szCs w:val="32"/>
        </w:rPr>
      </w:pPr>
      <w:r w:rsidRPr="00B405F7">
        <w:rPr>
          <w:sz w:val="32"/>
          <w:szCs w:val="32"/>
        </w:rPr>
        <w:t>Joan Ritter</w:t>
      </w:r>
    </w:p>
    <w:p w14:paraId="541CFF3D" w14:textId="77777777" w:rsidR="00327FEF" w:rsidRPr="00B405F7" w:rsidRDefault="00327FEF" w:rsidP="00327FEF">
      <w:pPr>
        <w:rPr>
          <w:sz w:val="32"/>
          <w:szCs w:val="32"/>
        </w:rPr>
      </w:pPr>
      <w:r w:rsidRPr="00B405F7">
        <w:rPr>
          <w:sz w:val="32"/>
          <w:szCs w:val="32"/>
        </w:rPr>
        <w:t>c/o Dawn Sapp</w:t>
      </w:r>
    </w:p>
    <w:p w14:paraId="7778A2CB" w14:textId="77777777" w:rsidR="00327FEF" w:rsidRPr="00B405F7" w:rsidRDefault="00327FEF" w:rsidP="00327FEF">
      <w:pPr>
        <w:rPr>
          <w:sz w:val="32"/>
          <w:szCs w:val="32"/>
        </w:rPr>
      </w:pPr>
      <w:r w:rsidRPr="00B405F7">
        <w:rPr>
          <w:sz w:val="32"/>
          <w:szCs w:val="32"/>
        </w:rPr>
        <w:t>7870 Duncan Plains Rd.</w:t>
      </w:r>
    </w:p>
    <w:p w14:paraId="6A0A4B91" w14:textId="77777777" w:rsidR="00327FEF" w:rsidRPr="00B405F7" w:rsidRDefault="00327FEF" w:rsidP="00327FEF">
      <w:pPr>
        <w:rPr>
          <w:sz w:val="32"/>
          <w:szCs w:val="32"/>
        </w:rPr>
      </w:pPr>
      <w:r w:rsidRPr="00B405F7">
        <w:rPr>
          <w:sz w:val="32"/>
          <w:szCs w:val="32"/>
        </w:rPr>
        <w:t>Alexandria, OH  43001</w:t>
      </w:r>
    </w:p>
    <w:p w14:paraId="2801E367" w14:textId="77777777" w:rsidR="00327FEF" w:rsidRPr="00B405F7" w:rsidRDefault="00327FEF" w:rsidP="00327FEF">
      <w:pPr>
        <w:rPr>
          <w:sz w:val="32"/>
          <w:szCs w:val="32"/>
        </w:rPr>
      </w:pPr>
    </w:p>
    <w:p w14:paraId="6B7DA535" w14:textId="77777777" w:rsidR="00327FEF" w:rsidRPr="00B405F7" w:rsidRDefault="00327FEF" w:rsidP="00327FEF">
      <w:pPr>
        <w:rPr>
          <w:sz w:val="32"/>
          <w:szCs w:val="32"/>
        </w:rPr>
      </w:pPr>
    </w:p>
    <w:p w14:paraId="4E37C456" w14:textId="77777777" w:rsidR="00327FEF" w:rsidRPr="00B405F7" w:rsidRDefault="00327FEF" w:rsidP="00327FEF">
      <w:pPr>
        <w:rPr>
          <w:sz w:val="32"/>
          <w:szCs w:val="32"/>
        </w:rPr>
      </w:pPr>
      <w:r w:rsidRPr="00B405F7">
        <w:rPr>
          <w:sz w:val="32"/>
          <w:szCs w:val="32"/>
        </w:rPr>
        <w:t>Dot Blum</w:t>
      </w:r>
    </w:p>
    <w:p w14:paraId="4C73E83D" w14:textId="77777777" w:rsidR="00327FEF" w:rsidRPr="00B405F7" w:rsidRDefault="00327FEF" w:rsidP="00327FEF">
      <w:pPr>
        <w:rPr>
          <w:sz w:val="32"/>
          <w:szCs w:val="32"/>
        </w:rPr>
      </w:pPr>
      <w:r w:rsidRPr="00B405F7">
        <w:rPr>
          <w:sz w:val="32"/>
          <w:szCs w:val="32"/>
        </w:rPr>
        <w:t xml:space="preserve">939 Portage Rd. </w:t>
      </w:r>
    </w:p>
    <w:p w14:paraId="15A15390" w14:textId="77777777" w:rsidR="00327FEF" w:rsidRPr="00B405F7" w:rsidRDefault="00327FEF" w:rsidP="00327FEF">
      <w:pPr>
        <w:rPr>
          <w:sz w:val="32"/>
          <w:szCs w:val="32"/>
        </w:rPr>
      </w:pPr>
      <w:r w:rsidRPr="00B405F7">
        <w:rPr>
          <w:sz w:val="32"/>
          <w:szCs w:val="32"/>
        </w:rPr>
        <w:t>Room #162</w:t>
      </w:r>
    </w:p>
    <w:p w14:paraId="690F8843" w14:textId="77777777" w:rsidR="00327FEF" w:rsidRPr="00B405F7" w:rsidRDefault="00327FEF" w:rsidP="00327FEF">
      <w:pPr>
        <w:rPr>
          <w:sz w:val="32"/>
          <w:szCs w:val="32"/>
        </w:rPr>
      </w:pPr>
      <w:r w:rsidRPr="00B405F7">
        <w:rPr>
          <w:sz w:val="32"/>
          <w:szCs w:val="32"/>
        </w:rPr>
        <w:t>Wooster, OH 44691</w:t>
      </w:r>
    </w:p>
    <w:p w14:paraId="3D9980B1" w14:textId="13EB6116" w:rsidR="00996C84" w:rsidRPr="00B405F7" w:rsidRDefault="00327FEF" w:rsidP="00327FEF">
      <w:pPr>
        <w:rPr>
          <w:sz w:val="32"/>
          <w:szCs w:val="32"/>
        </w:rPr>
      </w:pPr>
      <w:r w:rsidRPr="00B405F7">
        <w:rPr>
          <w:sz w:val="32"/>
          <w:szCs w:val="32"/>
        </w:rPr>
        <w:t>(330) 234-5304</w:t>
      </w:r>
    </w:p>
    <w:p w14:paraId="7F2D3333" w14:textId="77777777" w:rsidR="00996C84" w:rsidRPr="00B405F7" w:rsidRDefault="00996C84">
      <w:pPr>
        <w:rPr>
          <w:sz w:val="32"/>
          <w:szCs w:val="32"/>
        </w:rPr>
      </w:pPr>
    </w:p>
    <w:p w14:paraId="2B6C824F" w14:textId="77777777" w:rsidR="00B405F7" w:rsidRPr="00B405F7" w:rsidRDefault="00B405F7">
      <w:pPr>
        <w:rPr>
          <w:sz w:val="32"/>
          <w:szCs w:val="32"/>
        </w:rPr>
      </w:pPr>
    </w:p>
    <w:p w14:paraId="30B21CE9" w14:textId="5466D803" w:rsidR="00713138" w:rsidRPr="00B405F7" w:rsidRDefault="00713138">
      <w:pPr>
        <w:rPr>
          <w:sz w:val="32"/>
          <w:szCs w:val="32"/>
        </w:rPr>
      </w:pPr>
    </w:p>
    <w:p w14:paraId="0879D378" w14:textId="6B878E50" w:rsidR="00713138" w:rsidRPr="00B405F7" w:rsidRDefault="00B405F7">
      <w:pPr>
        <w:rPr>
          <w:sz w:val="32"/>
          <w:szCs w:val="32"/>
        </w:rPr>
      </w:pPr>
      <w:r w:rsidRPr="00B405F7">
        <w:rPr>
          <w:sz w:val="32"/>
          <w:szCs w:val="32"/>
        </w:rPr>
        <w:t>**If  you or someone in the congregation would like to be added to this list, please let the church office know.</w:t>
      </w:r>
    </w:p>
    <w:p w14:paraId="08C22089" w14:textId="77777777" w:rsidR="00996C84" w:rsidRDefault="00996C84"/>
    <w:p w14:paraId="5ADC66F6" w14:textId="7014D05C" w:rsidR="00713138" w:rsidRDefault="00713138" w:rsidP="00713138">
      <w:r>
        <w:br w:type="page"/>
      </w:r>
    </w:p>
    <w:p w14:paraId="614835A5" w14:textId="2E08B68D" w:rsidR="008D3937" w:rsidRDefault="008D3937">
      <w:pPr>
        <w:rPr>
          <w:noProof/>
        </w:rPr>
      </w:pPr>
      <w:r>
        <w:rPr>
          <w:noProof/>
        </w:rPr>
        <w:lastRenderedPageBreak/>
        <w:drawing>
          <wp:inline distT="0" distB="0" distL="0" distR="0" wp14:anchorId="6DE4272C" wp14:editId="5232CF1B">
            <wp:extent cx="4599918" cy="2217746"/>
            <wp:effectExtent l="0" t="0" r="0" b="0"/>
            <wp:docPr id="1730087526"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4356" cy="2258456"/>
                    </a:xfrm>
                    <a:prstGeom prst="rect">
                      <a:avLst/>
                    </a:prstGeom>
                    <a:noFill/>
                  </pic:spPr>
                </pic:pic>
              </a:graphicData>
            </a:graphic>
          </wp:inline>
        </w:drawing>
      </w:r>
      <w:r w:rsidR="009672A5">
        <w:rPr>
          <w:rFonts w:ascii="Harrington" w:hAnsi="Harrington"/>
          <w:b/>
          <w:bCs/>
          <w:noProof/>
          <w:sz w:val="56"/>
          <w:szCs w:val="56"/>
        </w:rPr>
        <mc:AlternateContent>
          <mc:Choice Requires="wpg">
            <w:drawing>
              <wp:inline distT="0" distB="0" distL="0" distR="0" wp14:anchorId="1F500116" wp14:editId="7FA65DDF">
                <wp:extent cx="1591310" cy="2793153"/>
                <wp:effectExtent l="0" t="0" r="8890" b="7620"/>
                <wp:docPr id="181019125" name="Group 196"/>
                <wp:cNvGraphicFramePr/>
                <a:graphic xmlns:a="http://schemas.openxmlformats.org/drawingml/2006/main">
                  <a:graphicData uri="http://schemas.microsoft.com/office/word/2010/wordprocessingGroup">
                    <wpg:wgp>
                      <wpg:cNvGrpSpPr/>
                      <wpg:grpSpPr>
                        <a:xfrm>
                          <a:off x="0" y="0"/>
                          <a:ext cx="1591310" cy="2793153"/>
                          <a:chOff x="0" y="0"/>
                          <a:chExt cx="6858000" cy="8211863"/>
                        </a:xfrm>
                      </wpg:grpSpPr>
                      <pic:pic xmlns:pic="http://schemas.openxmlformats.org/drawingml/2006/picture">
                        <pic:nvPicPr>
                          <pic:cNvPr id="1528256004" name="Picture 194"/>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6858000" cy="7991475"/>
                          </a:xfrm>
                          <a:prstGeom prst="rect">
                            <a:avLst/>
                          </a:prstGeom>
                        </pic:spPr>
                      </pic:pic>
                      <wps:wsp>
                        <wps:cNvPr id="691110210" name="Text Box 195"/>
                        <wps:cNvSpPr txBox="1"/>
                        <wps:spPr>
                          <a:xfrm>
                            <a:off x="0" y="7990883"/>
                            <a:ext cx="6858000" cy="220980"/>
                          </a:xfrm>
                          <a:prstGeom prst="rect">
                            <a:avLst/>
                          </a:prstGeom>
                          <a:solidFill>
                            <a:prstClr val="white"/>
                          </a:solidFill>
                          <a:ln>
                            <a:noFill/>
                          </a:ln>
                        </wps:spPr>
                        <wps:txbx>
                          <w:txbxContent>
                            <w:p w14:paraId="77CDD246" w14:textId="77777777" w:rsidR="009672A5" w:rsidRPr="009672A5" w:rsidRDefault="009672A5" w:rsidP="009672A5">
                              <w:pPr>
                                <w:rPr>
                                  <w:sz w:val="18"/>
                                  <w:szCs w:val="18"/>
                                </w:rPr>
                              </w:pPr>
                              <w:hyperlink r:id="rId18" w:history="1">
                                <w:r w:rsidRPr="009672A5">
                                  <w:rPr>
                                    <w:rStyle w:val="Hyperlink"/>
                                    <w:sz w:val="18"/>
                                    <w:szCs w:val="18"/>
                                  </w:rPr>
                                  <w:t>This Photo</w:t>
                                </w:r>
                              </w:hyperlink>
                              <w:r w:rsidRPr="009672A5">
                                <w:rPr>
                                  <w:sz w:val="18"/>
                                  <w:szCs w:val="18"/>
                                </w:rPr>
                                <w:t xml:space="preserve"> by Unknown Author is licensed under </w:t>
                              </w:r>
                              <w:hyperlink r:id="rId19" w:history="1">
                                <w:r w:rsidRPr="009672A5">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F500116" id="Group 196" o:spid="_x0000_s1029" style="width:125.3pt;height:219.95pt;mso-position-horizontal-relative:char;mso-position-vertical-relative:line" coordsize="68580,82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">
                <v:shape id="Picture 194" o:spid="_x0000_s1030" type="#_x0000_t75" style="position:absolute;width:68580;height:79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">
                  <v:imagedata r:id="rId20" o:title=""/>
                </v:shape>
                <v:shape id="Text Box 195" o:spid="_x0000_s1031" type="#_x0000_t202" style="position:absolute;top:79908;width:6858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" stroked="f">
                  <v:textbox>
                    <w:txbxContent>
                      <w:p w14:paraId="77CDD246" w14:textId="77777777" w:rsidR="009672A5" w:rsidRPr="009672A5" w:rsidRDefault="009672A5" w:rsidP="009672A5">
                        <w:pPr>
                          <w:rPr>
                            <w:sz w:val="18"/>
                            <w:szCs w:val="18"/>
                          </w:rPr>
                        </w:pPr>
                        <w:hyperlink r:id="rId21" w:history="1">
                          <w:r w:rsidRPr="009672A5">
                            <w:rPr>
                              <w:rStyle w:val="Hyperlink"/>
                              <w:sz w:val="18"/>
                              <w:szCs w:val="18"/>
                            </w:rPr>
                            <w:t>This Photo</w:t>
                          </w:r>
                        </w:hyperlink>
                        <w:r w:rsidRPr="009672A5">
                          <w:rPr>
                            <w:sz w:val="18"/>
                            <w:szCs w:val="18"/>
                          </w:rPr>
                          <w:t xml:space="preserve"> by Unknown Author is licensed under </w:t>
                        </w:r>
                        <w:hyperlink r:id="rId22" w:history="1">
                          <w:r w:rsidRPr="009672A5">
                            <w:rPr>
                              <w:rStyle w:val="Hyperlink"/>
                              <w:sz w:val="18"/>
                              <w:szCs w:val="18"/>
                            </w:rPr>
                            <w:t>CC BY-NC</w:t>
                          </w:r>
                        </w:hyperlink>
                      </w:p>
                    </w:txbxContent>
                  </v:textbox>
                </v:shape>
                <w10:anchorlock/>
              </v:group>
            </w:pict>
          </mc:Fallback>
        </mc:AlternateContent>
      </w:r>
    </w:p>
    <w:p w14:paraId="14266F5B" w14:textId="1CAA34C2" w:rsidR="009672A5" w:rsidRPr="009672A5" w:rsidRDefault="008D3937" w:rsidP="008D3937">
      <w:pPr>
        <w:rPr>
          <w:rFonts w:ascii="Harrington" w:hAnsi="Harrington"/>
          <w:b/>
          <w:bCs/>
          <w:sz w:val="56"/>
          <w:szCs w:val="56"/>
          <w:u w:val="single"/>
        </w:rPr>
      </w:pPr>
      <w:r>
        <w:rPr>
          <w:rFonts w:ascii="Harrington" w:hAnsi="Harrington"/>
          <w:b/>
          <w:bCs/>
          <w:noProof/>
          <w:sz w:val="56"/>
          <w:szCs w:val="56"/>
        </w:rPr>
        <w:drawing>
          <wp:inline distT="0" distB="0" distL="0" distR="0" wp14:anchorId="31C3D5B6" wp14:editId="40EA806F">
            <wp:extent cx="880533" cy="1320800"/>
            <wp:effectExtent l="0" t="0" r="0" b="0"/>
            <wp:docPr id="1864004129"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04129" name="Picture 1864004129"/>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tretch>
                      <a:fillRect/>
                    </a:stretch>
                  </pic:blipFill>
                  <pic:spPr>
                    <a:xfrm>
                      <a:off x="0" y="0"/>
                      <a:ext cx="886367" cy="1329551"/>
                    </a:xfrm>
                    <a:prstGeom prst="rect">
                      <a:avLst/>
                    </a:prstGeom>
                  </pic:spPr>
                </pic:pic>
              </a:graphicData>
            </a:graphic>
          </wp:inline>
        </w:drawing>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Pr>
          <w:rFonts w:ascii="Harrington" w:hAnsi="Harrington"/>
          <w:b/>
          <w:bCs/>
          <w:sz w:val="56"/>
          <w:szCs w:val="56"/>
        </w:rPr>
        <w:tab/>
      </w:r>
      <w:r w:rsidR="009672A5" w:rsidRPr="009672A5">
        <w:rPr>
          <w:rFonts w:ascii="Harrington" w:hAnsi="Harrington"/>
          <w:b/>
          <w:bCs/>
          <w:sz w:val="56"/>
          <w:szCs w:val="56"/>
          <w:u w:val="single"/>
        </w:rPr>
        <w:t>Happy Birthday!!</w:t>
      </w:r>
    </w:p>
    <w:p w14:paraId="248F363E" w14:textId="73D7989B" w:rsidR="008D3937" w:rsidRPr="009672A5" w:rsidRDefault="00B405F7" w:rsidP="008D3937">
      <w:pPr>
        <w:rPr>
          <w:rFonts w:ascii="Harrington" w:hAnsi="Harrington"/>
          <w:b/>
          <w:bCs/>
          <w:sz w:val="56"/>
          <w:szCs w:val="56"/>
          <w:u w:val="single"/>
        </w:rPr>
      </w:pPr>
      <w:r w:rsidRPr="009672A5">
        <w:rPr>
          <w:rFonts w:ascii="Harrington" w:hAnsi="Harrington"/>
          <w:b/>
          <w:bCs/>
          <w:sz w:val="56"/>
          <w:szCs w:val="56"/>
          <w:u w:val="single"/>
        </w:rPr>
        <w:t>FLOWERS</w:t>
      </w:r>
      <w:r w:rsidR="009672A5" w:rsidRPr="009672A5">
        <w:rPr>
          <w:rFonts w:ascii="Harrington" w:hAnsi="Harrington"/>
          <w:b/>
          <w:bCs/>
          <w:sz w:val="56"/>
          <w:szCs w:val="56"/>
        </w:rPr>
        <w:tab/>
      </w:r>
      <w:r w:rsidR="009672A5" w:rsidRPr="009672A5">
        <w:rPr>
          <w:rFonts w:ascii="Harrington" w:hAnsi="Harrington"/>
          <w:b/>
          <w:bCs/>
          <w:sz w:val="56"/>
          <w:szCs w:val="56"/>
        </w:rPr>
        <w:tab/>
      </w:r>
      <w:r w:rsidR="009672A5" w:rsidRPr="009672A5">
        <w:rPr>
          <w:rFonts w:ascii="Harrington" w:hAnsi="Harrington"/>
          <w:b/>
          <w:bCs/>
          <w:sz w:val="56"/>
          <w:szCs w:val="56"/>
        </w:rPr>
        <w:tab/>
      </w:r>
      <w:r w:rsidR="009672A5" w:rsidRPr="009672A5">
        <w:rPr>
          <w:rFonts w:ascii="Harrington" w:hAnsi="Harrington"/>
          <w:b/>
          <w:bCs/>
          <w:sz w:val="56"/>
          <w:szCs w:val="56"/>
        </w:rPr>
        <w:tab/>
      </w:r>
      <w:r w:rsidR="009672A5" w:rsidRPr="009672A5">
        <w:rPr>
          <w:rFonts w:ascii="Harrington" w:hAnsi="Harrington"/>
          <w:b/>
          <w:bCs/>
          <w:sz w:val="56"/>
          <w:szCs w:val="56"/>
        </w:rPr>
        <w:tab/>
      </w:r>
      <w:r w:rsidR="009672A5" w:rsidRPr="009672A5">
        <w:rPr>
          <w:rFonts w:ascii="Harrington" w:hAnsi="Harrington"/>
          <w:b/>
          <w:bCs/>
          <w:sz w:val="56"/>
          <w:szCs w:val="56"/>
        </w:rPr>
        <w:tab/>
      </w:r>
    </w:p>
    <w:p w14:paraId="4922D3DD" w14:textId="79B9FF0F" w:rsidR="008D3937" w:rsidRDefault="008D3937" w:rsidP="008D3937">
      <w:pPr>
        <w:jc w:val="both"/>
      </w:pPr>
      <w:r w:rsidRPr="008D3937">
        <w:t>A Flower Calendar is available</w:t>
      </w:r>
      <w:r w:rsidR="009672A5">
        <w:tab/>
      </w:r>
      <w:r w:rsidR="009672A5">
        <w:tab/>
      </w:r>
      <w:r w:rsidR="009672A5">
        <w:tab/>
      </w:r>
      <w:r w:rsidR="009672A5">
        <w:tab/>
      </w:r>
      <w:r w:rsidR="009672A5">
        <w:tab/>
      </w:r>
      <w:r w:rsidR="009672A5">
        <w:tab/>
      </w:r>
      <w:r w:rsidR="009672A5">
        <w:tab/>
      </w:r>
      <w:r w:rsidR="009672A5" w:rsidRPr="009672A5">
        <w:rPr>
          <w:sz w:val="36"/>
          <w:szCs w:val="36"/>
        </w:rPr>
        <w:t>Paula Ruhl….Nov. 2nd</w:t>
      </w:r>
    </w:p>
    <w:p w14:paraId="369DF4FD" w14:textId="582697EE" w:rsidR="008D3937" w:rsidRDefault="008D3937" w:rsidP="008D3937">
      <w:pPr>
        <w:jc w:val="both"/>
      </w:pPr>
      <w:r w:rsidRPr="008D3937">
        <w:t xml:space="preserve">on the bulletin board </w:t>
      </w:r>
    </w:p>
    <w:p w14:paraId="72B9D67E" w14:textId="52394A87" w:rsidR="008D3937" w:rsidRPr="009672A5" w:rsidRDefault="008D3937" w:rsidP="008D3937">
      <w:pPr>
        <w:jc w:val="both"/>
        <w:rPr>
          <w:sz w:val="36"/>
          <w:szCs w:val="36"/>
        </w:rPr>
      </w:pPr>
      <w:r w:rsidRPr="008D3937">
        <w:t xml:space="preserve">outside the church office. </w:t>
      </w:r>
      <w:r w:rsidR="009672A5">
        <w:tab/>
      </w:r>
      <w:r w:rsidR="009672A5">
        <w:tab/>
      </w:r>
      <w:r w:rsidR="009672A5">
        <w:tab/>
      </w:r>
      <w:r w:rsidR="009672A5">
        <w:tab/>
      </w:r>
      <w:r w:rsidR="009672A5">
        <w:tab/>
      </w:r>
      <w:r w:rsidR="009672A5">
        <w:tab/>
      </w:r>
      <w:r w:rsidR="009672A5">
        <w:tab/>
      </w:r>
      <w:r w:rsidR="009672A5" w:rsidRPr="009672A5">
        <w:rPr>
          <w:sz w:val="36"/>
          <w:szCs w:val="36"/>
        </w:rPr>
        <w:t>Kim Gibson…Nov. 14th</w:t>
      </w:r>
    </w:p>
    <w:p w14:paraId="17CE6DBD" w14:textId="77777777" w:rsidR="008D3937" w:rsidRDefault="008D3937" w:rsidP="008D3937">
      <w:pPr>
        <w:jc w:val="both"/>
      </w:pPr>
      <w:r w:rsidRPr="008D3937">
        <w:t xml:space="preserve"> Please sign up at least</w:t>
      </w:r>
    </w:p>
    <w:p w14:paraId="6A0E4730" w14:textId="77777777" w:rsidR="008D3937" w:rsidRDefault="008D3937" w:rsidP="008D3937">
      <w:pPr>
        <w:jc w:val="both"/>
      </w:pPr>
      <w:r w:rsidRPr="008D3937">
        <w:t xml:space="preserve"> 2 weeks in advance, if possible,</w:t>
      </w:r>
    </w:p>
    <w:p w14:paraId="2078D583" w14:textId="77777777" w:rsidR="008D3937" w:rsidRDefault="008D3937" w:rsidP="008D3937">
      <w:pPr>
        <w:jc w:val="both"/>
      </w:pPr>
      <w:r w:rsidRPr="008D3937">
        <w:t xml:space="preserve"> to allow time to notify the florist</w:t>
      </w:r>
    </w:p>
    <w:p w14:paraId="61CBB900" w14:textId="77777777" w:rsidR="008D3937" w:rsidRDefault="008D3937" w:rsidP="008D3937">
      <w:pPr>
        <w:jc w:val="both"/>
      </w:pPr>
      <w:r w:rsidRPr="008D3937">
        <w:t xml:space="preserve"> and the church off ice for the bulletin.</w:t>
      </w:r>
    </w:p>
    <w:p w14:paraId="2EAF4BB2" w14:textId="2F66381C" w:rsidR="008D3937" w:rsidRDefault="008D3937" w:rsidP="008D3937">
      <w:pPr>
        <w:jc w:val="both"/>
      </w:pPr>
      <w:r w:rsidRPr="008D3937">
        <w:t xml:space="preserve"> You can contact Annette Smith or</w:t>
      </w:r>
    </w:p>
    <w:p w14:paraId="5C5B234D" w14:textId="77777777" w:rsidR="008D3937" w:rsidRDefault="008D3937" w:rsidP="008D3937">
      <w:pPr>
        <w:jc w:val="both"/>
      </w:pPr>
      <w:r w:rsidRPr="008D3937">
        <w:t xml:space="preserve"> Lisa Gibson or fill out an envelope</w:t>
      </w:r>
    </w:p>
    <w:p w14:paraId="393BA1D6" w14:textId="15F7BEB0" w:rsidR="008D3937" w:rsidRDefault="008D3937" w:rsidP="008D3937">
      <w:pPr>
        <w:jc w:val="both"/>
      </w:pPr>
      <w:r w:rsidRPr="008D3937">
        <w:t xml:space="preserve"> and leave it in the office.</w:t>
      </w:r>
    </w:p>
    <w:p w14:paraId="3260F472" w14:textId="77777777" w:rsidR="009672A5" w:rsidRDefault="008D3937" w:rsidP="008D3937">
      <w:pPr>
        <w:jc w:val="both"/>
      </w:pPr>
      <w:r w:rsidRPr="008D3937">
        <w:t xml:space="preserve"> The cost is  now $35.00.</w:t>
      </w:r>
      <w:r w:rsidRPr="008D3937">
        <w:tab/>
      </w:r>
    </w:p>
    <w:p w14:paraId="1809EE19" w14:textId="77777777" w:rsidR="009672A5" w:rsidRDefault="009672A5" w:rsidP="008D3937">
      <w:pPr>
        <w:jc w:val="both"/>
      </w:pPr>
    </w:p>
    <w:p w14:paraId="29E52C77" w14:textId="2FBFEBB6" w:rsidR="009672A5" w:rsidRDefault="009672A5" w:rsidP="008D3937">
      <w:pPr>
        <w:jc w:val="both"/>
      </w:pPr>
      <w:r>
        <w:t>******************************</w:t>
      </w:r>
    </w:p>
    <w:p w14:paraId="136F24E7" w14:textId="77777777" w:rsidR="009672A5" w:rsidRDefault="009672A5" w:rsidP="008D3937">
      <w:pPr>
        <w:jc w:val="both"/>
      </w:pPr>
    </w:p>
    <w:p w14:paraId="2DE47CF5" w14:textId="77777777" w:rsidR="009672A5" w:rsidRDefault="009672A5" w:rsidP="008D3937">
      <w:pPr>
        <w:jc w:val="both"/>
      </w:pPr>
    </w:p>
    <w:p w14:paraId="572BF2BA" w14:textId="31730F15" w:rsidR="009672A5" w:rsidRPr="009672A5" w:rsidRDefault="009672A5" w:rsidP="009672A5">
      <w:pPr>
        <w:jc w:val="both"/>
        <w:rPr>
          <w:rFonts w:ascii="AR BLANCA" w:hAnsi="AR BLANCA"/>
          <w:sz w:val="36"/>
          <w:szCs w:val="36"/>
        </w:rPr>
      </w:pPr>
      <w:r w:rsidRPr="009672A5">
        <w:rPr>
          <w:rFonts w:ascii="AR BLANCA" w:hAnsi="AR BLANCA"/>
          <w:sz w:val="36"/>
          <w:szCs w:val="36"/>
        </w:rPr>
        <w:t>Pastor Diane’s Address:</w:t>
      </w:r>
      <w:r>
        <w:rPr>
          <w:rFonts w:ascii="AR BLANCA" w:hAnsi="AR BLANCA"/>
          <w:sz w:val="36"/>
          <w:szCs w:val="36"/>
        </w:rPr>
        <w:tab/>
      </w:r>
      <w:r>
        <w:rPr>
          <w:rFonts w:ascii="AR BLANCA" w:hAnsi="AR BLANCA"/>
          <w:sz w:val="36"/>
          <w:szCs w:val="36"/>
        </w:rPr>
        <w:tab/>
      </w:r>
      <w:r w:rsidR="00DD02D9">
        <w:rPr>
          <w:rFonts w:ascii="AR BLANCA" w:hAnsi="AR BLANCA"/>
          <w:sz w:val="36"/>
          <w:szCs w:val="36"/>
        </w:rPr>
        <w:tab/>
      </w:r>
      <w:r w:rsidR="00DD02D9">
        <w:rPr>
          <w:rFonts w:ascii="AR BLANCA" w:hAnsi="AR BLANCA"/>
          <w:sz w:val="36"/>
          <w:szCs w:val="36"/>
        </w:rPr>
        <w:tab/>
      </w:r>
      <w:r w:rsidR="00DD02D9">
        <w:rPr>
          <w:rFonts w:ascii="AR BLANCA" w:hAnsi="AR BLANCA"/>
          <w:sz w:val="36"/>
          <w:szCs w:val="36"/>
        </w:rPr>
        <w:tab/>
      </w:r>
      <w:r>
        <w:rPr>
          <w:rFonts w:ascii="AR BLANCA" w:hAnsi="AR BLANCA"/>
          <w:sz w:val="36"/>
          <w:szCs w:val="36"/>
        </w:rPr>
        <w:tab/>
      </w:r>
      <w:r>
        <w:rPr>
          <w:rFonts w:ascii="AR BLANCA" w:hAnsi="AR BLANCA"/>
          <w:sz w:val="36"/>
          <w:szCs w:val="36"/>
        </w:rPr>
        <w:tab/>
      </w:r>
      <w:r>
        <w:rPr>
          <w:rFonts w:ascii="AR BLANCA" w:hAnsi="AR BLANCA"/>
          <w:sz w:val="36"/>
          <w:szCs w:val="36"/>
        </w:rPr>
        <w:tab/>
      </w:r>
    </w:p>
    <w:p w14:paraId="4C0BAF19" w14:textId="11457A57" w:rsidR="009672A5" w:rsidRPr="009672A5" w:rsidRDefault="009672A5" w:rsidP="00DD02D9">
      <w:pPr>
        <w:ind w:left="6480" w:hanging="6480"/>
        <w:jc w:val="both"/>
        <w:rPr>
          <w:rFonts w:ascii="AR BLANCA" w:hAnsi="AR BLANCA"/>
          <w:sz w:val="36"/>
          <w:szCs w:val="36"/>
        </w:rPr>
      </w:pPr>
      <w:r w:rsidRPr="009672A5">
        <w:rPr>
          <w:rFonts w:ascii="AR BLANCA" w:hAnsi="AR BLANCA"/>
          <w:sz w:val="36"/>
          <w:szCs w:val="36"/>
        </w:rPr>
        <w:t xml:space="preserve">Pastor Diane Thomas </w:t>
      </w:r>
      <w:r w:rsidR="00DD02D9">
        <w:rPr>
          <w:rFonts w:ascii="AR BLANCA" w:hAnsi="AR BLANCA"/>
          <w:sz w:val="36"/>
          <w:szCs w:val="36"/>
        </w:rPr>
        <w:tab/>
        <w:t xml:space="preserve"> </w:t>
      </w:r>
    </w:p>
    <w:p w14:paraId="774930A3" w14:textId="75E5F06D" w:rsidR="009672A5" w:rsidRPr="00DD02D9" w:rsidRDefault="009672A5" w:rsidP="00DD02D9">
      <w:pPr>
        <w:ind w:left="5760" w:hanging="5760"/>
        <w:jc w:val="both"/>
        <w:rPr>
          <w:rFonts w:ascii="AR BLANCA" w:hAnsi="AR BLANCA"/>
          <w:sz w:val="36"/>
          <w:szCs w:val="36"/>
        </w:rPr>
      </w:pPr>
      <w:r w:rsidRPr="009672A5">
        <w:rPr>
          <w:rFonts w:ascii="AR BLANCA" w:hAnsi="AR BLANCA"/>
          <w:sz w:val="36"/>
          <w:szCs w:val="36"/>
        </w:rPr>
        <w:t>283 Allium Ln.</w:t>
      </w:r>
      <w:r w:rsidR="00DD02D9">
        <w:rPr>
          <w:rFonts w:ascii="AR BLANCA" w:hAnsi="AR BLANCA"/>
          <w:sz w:val="36"/>
          <w:szCs w:val="36"/>
        </w:rPr>
        <w:tab/>
      </w:r>
      <w:r w:rsidR="00DD02D9" w:rsidRPr="00DD02D9">
        <w:rPr>
          <w:rFonts w:ascii="AR BLANCA" w:hAnsi="AR BLANCA"/>
          <w:sz w:val="36"/>
          <w:szCs w:val="36"/>
        </w:rPr>
        <w:t xml:space="preserve"> </w:t>
      </w:r>
    </w:p>
    <w:p w14:paraId="3FEC92E2" w14:textId="084FEB7B" w:rsidR="00713138" w:rsidRDefault="009672A5" w:rsidP="009672A5">
      <w:pPr>
        <w:jc w:val="both"/>
      </w:pPr>
      <w:r w:rsidRPr="00DD02D9">
        <w:rPr>
          <w:rFonts w:ascii="AR BLANCA" w:hAnsi="AR BLANCA"/>
          <w:sz w:val="36"/>
          <w:szCs w:val="36"/>
        </w:rPr>
        <w:t>Delaware, Ohio 43015</w:t>
      </w:r>
      <w:r w:rsidR="00713138">
        <w:br w:type="page"/>
      </w:r>
    </w:p>
    <w:tbl>
      <w:tblPr>
        <w:tblpPr w:leftFromText="180" w:rightFromText="180" w:vertAnchor="page" w:horzAnchor="margin" w:tblpY="19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7"/>
        <w:gridCol w:w="1426"/>
        <w:gridCol w:w="1474"/>
        <w:gridCol w:w="1975"/>
        <w:gridCol w:w="1601"/>
        <w:gridCol w:w="1135"/>
        <w:gridCol w:w="1571"/>
      </w:tblGrid>
      <w:tr w:rsidR="00AB2B9F" w14:paraId="15C53B82" w14:textId="3E03FDA7" w:rsidTr="00AB2B9F">
        <w:trPr>
          <w:trHeight w:val="1968"/>
        </w:trPr>
        <w:tc>
          <w:tcPr>
            <w:tcW w:w="1347" w:type="dxa"/>
          </w:tcPr>
          <w:p w14:paraId="4825650D" w14:textId="77777777" w:rsidR="00D45513" w:rsidRPr="00D45513" w:rsidRDefault="00D45513" w:rsidP="00AB2B9F">
            <w:pPr>
              <w:tabs>
                <w:tab w:val="left" w:pos="7226"/>
              </w:tabs>
              <w:rPr>
                <w:sz w:val="36"/>
                <w:szCs w:val="36"/>
              </w:rPr>
            </w:pPr>
          </w:p>
          <w:p w14:paraId="3D11167C" w14:textId="77777777" w:rsidR="00D45513" w:rsidRPr="00D45513" w:rsidRDefault="00D45513" w:rsidP="00AB2B9F">
            <w:pPr>
              <w:tabs>
                <w:tab w:val="left" w:pos="7226"/>
              </w:tabs>
              <w:rPr>
                <w:sz w:val="36"/>
                <w:szCs w:val="36"/>
              </w:rPr>
            </w:pPr>
          </w:p>
          <w:p w14:paraId="62E8BDC6" w14:textId="3DF9B2A7" w:rsidR="00D45513" w:rsidRPr="00D45513" w:rsidRDefault="00D45513" w:rsidP="00AB2B9F">
            <w:pPr>
              <w:tabs>
                <w:tab w:val="left" w:pos="7226"/>
              </w:tabs>
              <w:rPr>
                <w:sz w:val="36"/>
                <w:szCs w:val="36"/>
              </w:rPr>
            </w:pPr>
            <w:r w:rsidRPr="00D45513">
              <w:rPr>
                <w:sz w:val="36"/>
                <w:szCs w:val="36"/>
              </w:rPr>
              <w:t>Sunday</w:t>
            </w:r>
          </w:p>
        </w:tc>
        <w:tc>
          <w:tcPr>
            <w:tcW w:w="1426" w:type="dxa"/>
          </w:tcPr>
          <w:p w14:paraId="67B32239" w14:textId="77777777" w:rsidR="00D45513" w:rsidRPr="00D45513" w:rsidRDefault="00D45513" w:rsidP="00AB2B9F">
            <w:pPr>
              <w:tabs>
                <w:tab w:val="left" w:pos="7226"/>
              </w:tabs>
              <w:rPr>
                <w:sz w:val="36"/>
                <w:szCs w:val="36"/>
              </w:rPr>
            </w:pPr>
          </w:p>
          <w:p w14:paraId="2B253403" w14:textId="77777777" w:rsidR="00D45513" w:rsidRPr="00D45513" w:rsidRDefault="00D45513" w:rsidP="00AB2B9F">
            <w:pPr>
              <w:tabs>
                <w:tab w:val="left" w:pos="7226"/>
              </w:tabs>
              <w:rPr>
                <w:sz w:val="36"/>
                <w:szCs w:val="36"/>
              </w:rPr>
            </w:pPr>
          </w:p>
          <w:p w14:paraId="608AB965" w14:textId="3F846CBE" w:rsidR="00D45513" w:rsidRPr="00D45513" w:rsidRDefault="00D45513" w:rsidP="00AB2B9F">
            <w:pPr>
              <w:tabs>
                <w:tab w:val="left" w:pos="7226"/>
              </w:tabs>
              <w:rPr>
                <w:sz w:val="36"/>
                <w:szCs w:val="36"/>
              </w:rPr>
            </w:pPr>
            <w:r w:rsidRPr="00D45513">
              <w:rPr>
                <w:sz w:val="36"/>
                <w:szCs w:val="36"/>
              </w:rPr>
              <w:t>Monday</w:t>
            </w:r>
          </w:p>
        </w:tc>
        <w:tc>
          <w:tcPr>
            <w:tcW w:w="1474" w:type="dxa"/>
          </w:tcPr>
          <w:p w14:paraId="52A6FF3B" w14:textId="77777777" w:rsidR="00D45513" w:rsidRPr="00D45513" w:rsidRDefault="00D45513" w:rsidP="00AB2B9F">
            <w:pPr>
              <w:tabs>
                <w:tab w:val="left" w:pos="7226"/>
              </w:tabs>
              <w:rPr>
                <w:sz w:val="36"/>
                <w:szCs w:val="36"/>
              </w:rPr>
            </w:pPr>
          </w:p>
          <w:p w14:paraId="1CEFF876" w14:textId="77777777" w:rsidR="00D45513" w:rsidRPr="00D45513" w:rsidRDefault="00D45513" w:rsidP="00AB2B9F">
            <w:pPr>
              <w:tabs>
                <w:tab w:val="left" w:pos="7226"/>
              </w:tabs>
              <w:rPr>
                <w:sz w:val="36"/>
                <w:szCs w:val="36"/>
              </w:rPr>
            </w:pPr>
          </w:p>
          <w:p w14:paraId="1232F9A4" w14:textId="324BBECD" w:rsidR="00D45513" w:rsidRPr="00D45513" w:rsidRDefault="00D45513" w:rsidP="00AB2B9F">
            <w:pPr>
              <w:tabs>
                <w:tab w:val="left" w:pos="7226"/>
              </w:tabs>
              <w:rPr>
                <w:sz w:val="36"/>
                <w:szCs w:val="36"/>
              </w:rPr>
            </w:pPr>
            <w:r w:rsidRPr="00D45513">
              <w:rPr>
                <w:sz w:val="36"/>
                <w:szCs w:val="36"/>
              </w:rPr>
              <w:t>Tuesday</w:t>
            </w:r>
          </w:p>
        </w:tc>
        <w:tc>
          <w:tcPr>
            <w:tcW w:w="1975" w:type="dxa"/>
          </w:tcPr>
          <w:p w14:paraId="5C1B1900" w14:textId="18392628" w:rsidR="00D45513" w:rsidRDefault="00D45513" w:rsidP="00AB2B9F">
            <w:pPr>
              <w:tabs>
                <w:tab w:val="left" w:pos="7226"/>
              </w:tabs>
              <w:rPr>
                <w:sz w:val="36"/>
                <w:szCs w:val="36"/>
              </w:rPr>
            </w:pPr>
          </w:p>
          <w:p w14:paraId="4C392C67" w14:textId="77777777" w:rsidR="00AB2B9F" w:rsidRPr="00D45513" w:rsidRDefault="00AB2B9F" w:rsidP="00AB2B9F">
            <w:pPr>
              <w:tabs>
                <w:tab w:val="left" w:pos="7226"/>
              </w:tabs>
              <w:rPr>
                <w:sz w:val="36"/>
                <w:szCs w:val="36"/>
              </w:rPr>
            </w:pPr>
          </w:p>
          <w:p w14:paraId="19020807" w14:textId="0B804BFF" w:rsidR="00D45513" w:rsidRPr="00D45513" w:rsidRDefault="00D45513" w:rsidP="00AB2B9F">
            <w:pPr>
              <w:tabs>
                <w:tab w:val="left" w:pos="7226"/>
              </w:tabs>
              <w:rPr>
                <w:sz w:val="36"/>
                <w:szCs w:val="36"/>
              </w:rPr>
            </w:pPr>
            <w:r w:rsidRPr="00D45513">
              <w:rPr>
                <w:sz w:val="36"/>
                <w:szCs w:val="36"/>
              </w:rPr>
              <w:t>Wednesday</w:t>
            </w:r>
          </w:p>
        </w:tc>
        <w:tc>
          <w:tcPr>
            <w:tcW w:w="1601" w:type="dxa"/>
          </w:tcPr>
          <w:p w14:paraId="3EDEF549" w14:textId="0AE2FEEE" w:rsidR="00D45513" w:rsidRPr="00D45513" w:rsidRDefault="00D45513" w:rsidP="00AB2B9F">
            <w:pPr>
              <w:tabs>
                <w:tab w:val="left" w:pos="7226"/>
              </w:tabs>
              <w:rPr>
                <w:sz w:val="36"/>
                <w:szCs w:val="36"/>
              </w:rPr>
            </w:pPr>
          </w:p>
          <w:p w14:paraId="3DE0F7A3" w14:textId="77777777" w:rsidR="00D45513" w:rsidRPr="00D45513" w:rsidRDefault="00D45513" w:rsidP="00AB2B9F">
            <w:pPr>
              <w:tabs>
                <w:tab w:val="left" w:pos="7226"/>
              </w:tabs>
              <w:rPr>
                <w:sz w:val="36"/>
                <w:szCs w:val="36"/>
              </w:rPr>
            </w:pPr>
          </w:p>
          <w:p w14:paraId="3D883B19" w14:textId="582F87E8" w:rsidR="00D45513" w:rsidRPr="00D45513" w:rsidRDefault="00D45513" w:rsidP="00AB2B9F">
            <w:pPr>
              <w:tabs>
                <w:tab w:val="left" w:pos="7226"/>
              </w:tabs>
              <w:rPr>
                <w:sz w:val="36"/>
                <w:szCs w:val="36"/>
              </w:rPr>
            </w:pPr>
            <w:r w:rsidRPr="00D45513">
              <w:rPr>
                <w:sz w:val="36"/>
                <w:szCs w:val="36"/>
              </w:rPr>
              <w:t>Thursday</w:t>
            </w:r>
          </w:p>
        </w:tc>
        <w:tc>
          <w:tcPr>
            <w:tcW w:w="1135" w:type="dxa"/>
          </w:tcPr>
          <w:p w14:paraId="194C81C2" w14:textId="77777777" w:rsidR="00D45513" w:rsidRPr="00D45513" w:rsidRDefault="00D45513" w:rsidP="00AB2B9F">
            <w:pPr>
              <w:tabs>
                <w:tab w:val="left" w:pos="7226"/>
              </w:tabs>
              <w:rPr>
                <w:sz w:val="36"/>
                <w:szCs w:val="36"/>
              </w:rPr>
            </w:pPr>
          </w:p>
          <w:p w14:paraId="42E4A815" w14:textId="77777777" w:rsidR="00D45513" w:rsidRPr="00D45513" w:rsidRDefault="00D45513" w:rsidP="00AB2B9F">
            <w:pPr>
              <w:tabs>
                <w:tab w:val="left" w:pos="7226"/>
              </w:tabs>
              <w:rPr>
                <w:sz w:val="36"/>
                <w:szCs w:val="36"/>
              </w:rPr>
            </w:pPr>
          </w:p>
          <w:p w14:paraId="4DD06B76" w14:textId="26D65F6C" w:rsidR="00D45513" w:rsidRPr="00D45513" w:rsidRDefault="00D45513" w:rsidP="00AB2B9F">
            <w:pPr>
              <w:tabs>
                <w:tab w:val="left" w:pos="7226"/>
              </w:tabs>
              <w:rPr>
                <w:sz w:val="36"/>
                <w:szCs w:val="36"/>
              </w:rPr>
            </w:pPr>
            <w:r w:rsidRPr="00D45513">
              <w:rPr>
                <w:sz w:val="36"/>
                <w:szCs w:val="36"/>
              </w:rPr>
              <w:t>Friday</w:t>
            </w:r>
          </w:p>
        </w:tc>
        <w:tc>
          <w:tcPr>
            <w:tcW w:w="1571" w:type="dxa"/>
          </w:tcPr>
          <w:p w14:paraId="633DF66C" w14:textId="2C6DC1C8" w:rsidR="00D45513" w:rsidRPr="00D45513" w:rsidRDefault="00D45513" w:rsidP="00AB2B9F">
            <w:pPr>
              <w:tabs>
                <w:tab w:val="left" w:pos="7226"/>
              </w:tabs>
              <w:ind w:left="170" w:hanging="170"/>
              <w:rPr>
                <w:sz w:val="36"/>
                <w:szCs w:val="36"/>
              </w:rPr>
            </w:pPr>
          </w:p>
          <w:p w14:paraId="7C6EE4F2" w14:textId="77777777" w:rsidR="00D45513" w:rsidRPr="00D45513" w:rsidRDefault="00D45513" w:rsidP="00AB2B9F">
            <w:pPr>
              <w:tabs>
                <w:tab w:val="left" w:pos="7226"/>
              </w:tabs>
              <w:ind w:left="170" w:hanging="170"/>
              <w:rPr>
                <w:sz w:val="36"/>
                <w:szCs w:val="36"/>
              </w:rPr>
            </w:pPr>
          </w:p>
          <w:p w14:paraId="3A26CD54" w14:textId="509503DC" w:rsidR="00D45513" w:rsidRPr="00D45513" w:rsidRDefault="00D45513" w:rsidP="00AB2B9F">
            <w:pPr>
              <w:tabs>
                <w:tab w:val="left" w:pos="7226"/>
              </w:tabs>
              <w:ind w:left="170" w:hanging="170"/>
              <w:rPr>
                <w:sz w:val="36"/>
                <w:szCs w:val="36"/>
              </w:rPr>
            </w:pPr>
            <w:r w:rsidRPr="00D45513">
              <w:rPr>
                <w:sz w:val="36"/>
                <w:szCs w:val="36"/>
              </w:rPr>
              <w:t>Saturday</w:t>
            </w:r>
          </w:p>
        </w:tc>
      </w:tr>
      <w:tr w:rsidR="00AB2B9F" w14:paraId="018907CC" w14:textId="77777777" w:rsidTr="00AB2B9F">
        <w:trPr>
          <w:trHeight w:val="1968"/>
        </w:trPr>
        <w:tc>
          <w:tcPr>
            <w:tcW w:w="1347" w:type="dxa"/>
          </w:tcPr>
          <w:p w14:paraId="29E740A4" w14:textId="77777777" w:rsidR="00D45513" w:rsidRDefault="00D45513" w:rsidP="00AB2B9F">
            <w:pPr>
              <w:tabs>
                <w:tab w:val="left" w:pos="7226"/>
              </w:tabs>
            </w:pPr>
            <w:r>
              <w:t>1</w:t>
            </w:r>
          </w:p>
          <w:p w14:paraId="64E8C83C" w14:textId="77777777" w:rsidR="00AB2B9F" w:rsidRDefault="00AB2B9F" w:rsidP="00AB2B9F">
            <w:pPr>
              <w:tabs>
                <w:tab w:val="left" w:pos="7226"/>
              </w:tabs>
            </w:pPr>
          </w:p>
          <w:p w14:paraId="7935E7AF" w14:textId="77777777" w:rsidR="00AB2B9F" w:rsidRDefault="00AB2B9F" w:rsidP="00AB2B9F">
            <w:pPr>
              <w:tabs>
                <w:tab w:val="left" w:pos="7226"/>
              </w:tabs>
              <w:rPr>
                <w:color w:val="0070C0"/>
              </w:rPr>
            </w:pPr>
            <w:r w:rsidRPr="00AB2B9F">
              <w:rPr>
                <w:color w:val="0070C0"/>
              </w:rPr>
              <w:t>Worship 10</w:t>
            </w:r>
          </w:p>
          <w:p w14:paraId="10EDB581" w14:textId="0B7A50FF" w:rsidR="005C611F" w:rsidRPr="005C611F" w:rsidRDefault="005C611F" w:rsidP="00AB2B9F">
            <w:pPr>
              <w:tabs>
                <w:tab w:val="left" w:pos="7226"/>
              </w:tabs>
              <w:rPr>
                <w:color w:val="C00000"/>
              </w:rPr>
            </w:pPr>
            <w:r w:rsidRPr="005C611F">
              <w:rPr>
                <w:color w:val="C00000"/>
              </w:rPr>
              <w:t>All Saints Day</w:t>
            </w:r>
          </w:p>
          <w:p w14:paraId="1B86EEFD" w14:textId="77777777" w:rsidR="00AB2B9F" w:rsidRDefault="00AB2B9F" w:rsidP="00AB2B9F">
            <w:pPr>
              <w:tabs>
                <w:tab w:val="left" w:pos="7226"/>
              </w:tabs>
            </w:pPr>
          </w:p>
          <w:p w14:paraId="5030C392" w14:textId="77777777" w:rsidR="00AB2B9F" w:rsidRDefault="00AB2B9F" w:rsidP="00AB2B9F">
            <w:pPr>
              <w:tabs>
                <w:tab w:val="left" w:pos="7226"/>
              </w:tabs>
            </w:pPr>
          </w:p>
          <w:p w14:paraId="12E7480F" w14:textId="77777777" w:rsidR="00AB2B9F" w:rsidRDefault="00AB2B9F" w:rsidP="00AB2B9F">
            <w:pPr>
              <w:tabs>
                <w:tab w:val="left" w:pos="7226"/>
              </w:tabs>
            </w:pPr>
          </w:p>
          <w:p w14:paraId="19CE0425" w14:textId="515B013B" w:rsidR="00AB2B9F" w:rsidRDefault="00AB2B9F" w:rsidP="00AB2B9F">
            <w:pPr>
              <w:tabs>
                <w:tab w:val="left" w:pos="7226"/>
              </w:tabs>
            </w:pPr>
          </w:p>
        </w:tc>
        <w:tc>
          <w:tcPr>
            <w:tcW w:w="1426" w:type="dxa"/>
          </w:tcPr>
          <w:p w14:paraId="0F81BFBC" w14:textId="4825E576" w:rsidR="00D45513" w:rsidRDefault="00D45513" w:rsidP="00AB2B9F">
            <w:pPr>
              <w:tabs>
                <w:tab w:val="left" w:pos="7226"/>
              </w:tabs>
            </w:pPr>
            <w:r>
              <w:t>2</w:t>
            </w:r>
          </w:p>
        </w:tc>
        <w:tc>
          <w:tcPr>
            <w:tcW w:w="1474" w:type="dxa"/>
          </w:tcPr>
          <w:p w14:paraId="0DD6A6BA" w14:textId="77777777" w:rsidR="00D45513" w:rsidRDefault="00D45513" w:rsidP="00AB2B9F">
            <w:pPr>
              <w:tabs>
                <w:tab w:val="left" w:pos="7226"/>
              </w:tabs>
            </w:pPr>
            <w:r>
              <w:t>3</w:t>
            </w:r>
          </w:p>
          <w:p w14:paraId="2FF92C6B" w14:textId="77777777" w:rsidR="00AB2B9F" w:rsidRDefault="00AB2B9F" w:rsidP="00AB2B9F">
            <w:pPr>
              <w:tabs>
                <w:tab w:val="left" w:pos="7226"/>
              </w:tabs>
            </w:pPr>
          </w:p>
          <w:p w14:paraId="5257E60A" w14:textId="77777777" w:rsidR="00AB2B9F" w:rsidRDefault="00AB2B9F" w:rsidP="00AB2B9F">
            <w:pPr>
              <w:tabs>
                <w:tab w:val="left" w:pos="7226"/>
              </w:tabs>
              <w:rPr>
                <w:color w:val="EE0000"/>
              </w:rPr>
            </w:pPr>
            <w:r w:rsidRPr="00AB2B9F">
              <w:rPr>
                <w:color w:val="EE0000"/>
              </w:rPr>
              <w:t>Vote</w:t>
            </w:r>
          </w:p>
          <w:p w14:paraId="7FA53CED" w14:textId="742F55EF" w:rsidR="00AB2B9F" w:rsidRDefault="00AB2B9F" w:rsidP="00AB2B9F">
            <w:pPr>
              <w:tabs>
                <w:tab w:val="left" w:pos="7226"/>
              </w:tabs>
            </w:pPr>
            <w:r>
              <w:rPr>
                <w:noProof/>
              </w:rPr>
              <w:drawing>
                <wp:inline distT="0" distB="0" distL="0" distR="0" wp14:anchorId="799F2765" wp14:editId="6629FF2D">
                  <wp:extent cx="487680" cy="328930"/>
                  <wp:effectExtent l="0" t="0" r="7620" b="0"/>
                  <wp:docPr id="208212885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680" cy="328930"/>
                          </a:xfrm>
                          <a:prstGeom prst="rect">
                            <a:avLst/>
                          </a:prstGeom>
                          <a:noFill/>
                        </pic:spPr>
                      </pic:pic>
                    </a:graphicData>
                  </a:graphic>
                </wp:inline>
              </w:drawing>
            </w:r>
          </w:p>
        </w:tc>
        <w:tc>
          <w:tcPr>
            <w:tcW w:w="1975" w:type="dxa"/>
          </w:tcPr>
          <w:p w14:paraId="6AFFB615" w14:textId="77777777" w:rsidR="00D45513" w:rsidRDefault="00D45513" w:rsidP="00AB2B9F">
            <w:pPr>
              <w:tabs>
                <w:tab w:val="left" w:pos="7226"/>
              </w:tabs>
            </w:pPr>
            <w:r>
              <w:t>4</w:t>
            </w:r>
          </w:p>
          <w:p w14:paraId="6AE2DD2D" w14:textId="77777777" w:rsidR="00AB2B9F" w:rsidRDefault="00AB2B9F" w:rsidP="00AB2B9F">
            <w:pPr>
              <w:tabs>
                <w:tab w:val="left" w:pos="7226"/>
              </w:tabs>
            </w:pPr>
          </w:p>
          <w:p w14:paraId="011F41B1" w14:textId="5EB69487" w:rsidR="00AB2B9F" w:rsidRDefault="00AB2B9F" w:rsidP="00AB2B9F">
            <w:pPr>
              <w:tabs>
                <w:tab w:val="left" w:pos="7226"/>
              </w:tabs>
            </w:pPr>
            <w:r w:rsidRPr="00AB2B9F">
              <w:rPr>
                <w:color w:val="7030A0"/>
              </w:rPr>
              <w:t>Choir  7pm</w:t>
            </w:r>
          </w:p>
        </w:tc>
        <w:tc>
          <w:tcPr>
            <w:tcW w:w="1601" w:type="dxa"/>
          </w:tcPr>
          <w:p w14:paraId="2727E4DD" w14:textId="0B9603E8" w:rsidR="00D45513" w:rsidRDefault="00D45513" w:rsidP="00AB2B9F">
            <w:pPr>
              <w:tabs>
                <w:tab w:val="left" w:pos="7226"/>
              </w:tabs>
            </w:pPr>
            <w:r>
              <w:t>5</w:t>
            </w:r>
          </w:p>
        </w:tc>
        <w:tc>
          <w:tcPr>
            <w:tcW w:w="1135" w:type="dxa"/>
          </w:tcPr>
          <w:p w14:paraId="4083C9A7" w14:textId="15209A26" w:rsidR="00D45513" w:rsidRDefault="00D45513" w:rsidP="00AB2B9F">
            <w:pPr>
              <w:tabs>
                <w:tab w:val="left" w:pos="7226"/>
              </w:tabs>
            </w:pPr>
            <w:r>
              <w:t>6</w:t>
            </w:r>
          </w:p>
        </w:tc>
        <w:tc>
          <w:tcPr>
            <w:tcW w:w="1571" w:type="dxa"/>
          </w:tcPr>
          <w:p w14:paraId="1ADBE912" w14:textId="302C6417" w:rsidR="00D45513" w:rsidRDefault="00D45513" w:rsidP="00AB2B9F">
            <w:pPr>
              <w:tabs>
                <w:tab w:val="left" w:pos="7226"/>
              </w:tabs>
              <w:ind w:left="170" w:hanging="170"/>
            </w:pPr>
            <w:r>
              <w:t>7</w:t>
            </w:r>
          </w:p>
        </w:tc>
      </w:tr>
      <w:tr w:rsidR="00AB2B9F" w14:paraId="3AFD6C80" w14:textId="77777777" w:rsidTr="00AB2B9F">
        <w:trPr>
          <w:trHeight w:val="1896"/>
        </w:trPr>
        <w:tc>
          <w:tcPr>
            <w:tcW w:w="1347" w:type="dxa"/>
          </w:tcPr>
          <w:p w14:paraId="775D6AEB" w14:textId="77777777" w:rsidR="00D45513" w:rsidRDefault="00D45513" w:rsidP="00AB2B9F">
            <w:pPr>
              <w:tabs>
                <w:tab w:val="left" w:pos="7226"/>
              </w:tabs>
            </w:pPr>
            <w:r>
              <w:t>8</w:t>
            </w:r>
          </w:p>
          <w:p w14:paraId="661DF42B" w14:textId="77777777" w:rsidR="00AB2B9F" w:rsidRDefault="00AB2B9F" w:rsidP="00AB2B9F">
            <w:pPr>
              <w:tabs>
                <w:tab w:val="left" w:pos="7226"/>
              </w:tabs>
            </w:pPr>
          </w:p>
          <w:p w14:paraId="41F1F845" w14:textId="562E141E" w:rsidR="00AB2B9F" w:rsidRDefault="00AB2B9F" w:rsidP="00AB2B9F">
            <w:pPr>
              <w:tabs>
                <w:tab w:val="left" w:pos="7226"/>
              </w:tabs>
            </w:pPr>
            <w:r w:rsidRPr="00AB2B9F">
              <w:rPr>
                <w:color w:val="0070C0"/>
              </w:rPr>
              <w:t>Worship 10</w:t>
            </w:r>
          </w:p>
        </w:tc>
        <w:tc>
          <w:tcPr>
            <w:tcW w:w="1426" w:type="dxa"/>
          </w:tcPr>
          <w:p w14:paraId="7ACE53FE" w14:textId="668D3435" w:rsidR="00D45513" w:rsidRDefault="00D45513" w:rsidP="00AB2B9F">
            <w:pPr>
              <w:tabs>
                <w:tab w:val="left" w:pos="7226"/>
              </w:tabs>
            </w:pPr>
            <w:r>
              <w:t>9</w:t>
            </w:r>
          </w:p>
        </w:tc>
        <w:tc>
          <w:tcPr>
            <w:tcW w:w="1474" w:type="dxa"/>
          </w:tcPr>
          <w:p w14:paraId="58792AD0" w14:textId="1BEA5063" w:rsidR="00D45513" w:rsidRDefault="00D45513" w:rsidP="00AB2B9F">
            <w:pPr>
              <w:tabs>
                <w:tab w:val="left" w:pos="7226"/>
              </w:tabs>
            </w:pPr>
            <w:r>
              <w:t>10</w:t>
            </w:r>
          </w:p>
        </w:tc>
        <w:tc>
          <w:tcPr>
            <w:tcW w:w="1975" w:type="dxa"/>
          </w:tcPr>
          <w:p w14:paraId="543CE07A" w14:textId="77777777" w:rsidR="00D45513" w:rsidRDefault="00D45513" w:rsidP="00AB2B9F">
            <w:pPr>
              <w:tabs>
                <w:tab w:val="left" w:pos="7226"/>
              </w:tabs>
            </w:pPr>
            <w:r>
              <w:t>11</w:t>
            </w:r>
          </w:p>
          <w:p w14:paraId="4AF0412D" w14:textId="77777777" w:rsidR="00AB2B9F" w:rsidRDefault="00AB2B9F" w:rsidP="00AB2B9F">
            <w:pPr>
              <w:tabs>
                <w:tab w:val="left" w:pos="7226"/>
              </w:tabs>
            </w:pPr>
          </w:p>
          <w:p w14:paraId="7B50F229" w14:textId="77777777" w:rsidR="00AB2B9F" w:rsidRDefault="00AB2B9F" w:rsidP="00AB2B9F">
            <w:pPr>
              <w:tabs>
                <w:tab w:val="left" w:pos="7226"/>
              </w:tabs>
            </w:pPr>
          </w:p>
          <w:p w14:paraId="2D7C6E97" w14:textId="77777777" w:rsidR="00AB2B9F" w:rsidRDefault="00AB2B9F" w:rsidP="00AB2B9F">
            <w:pPr>
              <w:tabs>
                <w:tab w:val="left" w:pos="7226"/>
              </w:tabs>
              <w:rPr>
                <w:color w:val="7030A0"/>
              </w:rPr>
            </w:pPr>
            <w:r w:rsidRPr="00AB2B9F">
              <w:rPr>
                <w:color w:val="7030A0"/>
              </w:rPr>
              <w:t>Choir  7pm</w:t>
            </w:r>
          </w:p>
          <w:p w14:paraId="14C2636D" w14:textId="77777777" w:rsidR="005C611F" w:rsidRDefault="005C611F" w:rsidP="00AB2B9F">
            <w:pPr>
              <w:tabs>
                <w:tab w:val="left" w:pos="7226"/>
              </w:tabs>
              <w:rPr>
                <w:color w:val="7030A0"/>
              </w:rPr>
            </w:pPr>
          </w:p>
          <w:p w14:paraId="3B6C4B00" w14:textId="79CA01B2" w:rsidR="005C611F" w:rsidRDefault="005C611F" w:rsidP="00AB2B9F">
            <w:pPr>
              <w:tabs>
                <w:tab w:val="left" w:pos="7226"/>
              </w:tabs>
            </w:pPr>
            <w:r w:rsidRPr="005C611F">
              <w:rPr>
                <w:color w:val="C00000"/>
              </w:rPr>
              <w:t>Veterans Day</w:t>
            </w:r>
          </w:p>
        </w:tc>
        <w:tc>
          <w:tcPr>
            <w:tcW w:w="1601" w:type="dxa"/>
          </w:tcPr>
          <w:p w14:paraId="448605E2" w14:textId="041EA1AB" w:rsidR="00D45513" w:rsidRDefault="00D45513" w:rsidP="00AB2B9F">
            <w:pPr>
              <w:tabs>
                <w:tab w:val="left" w:pos="7226"/>
              </w:tabs>
            </w:pPr>
            <w:r>
              <w:t>12</w:t>
            </w:r>
          </w:p>
        </w:tc>
        <w:tc>
          <w:tcPr>
            <w:tcW w:w="1135" w:type="dxa"/>
          </w:tcPr>
          <w:p w14:paraId="649C827F" w14:textId="214E039E" w:rsidR="00D45513" w:rsidRDefault="00D45513" w:rsidP="00AB2B9F">
            <w:pPr>
              <w:tabs>
                <w:tab w:val="left" w:pos="7226"/>
              </w:tabs>
            </w:pPr>
            <w:r>
              <w:t>13</w:t>
            </w:r>
          </w:p>
        </w:tc>
        <w:tc>
          <w:tcPr>
            <w:tcW w:w="1571" w:type="dxa"/>
          </w:tcPr>
          <w:p w14:paraId="63472258" w14:textId="0E052636" w:rsidR="00D45513" w:rsidRDefault="00D45513" w:rsidP="00AB2B9F">
            <w:pPr>
              <w:tabs>
                <w:tab w:val="left" w:pos="7226"/>
              </w:tabs>
              <w:ind w:left="170" w:hanging="170"/>
            </w:pPr>
            <w:r>
              <w:t>14</w:t>
            </w:r>
          </w:p>
        </w:tc>
      </w:tr>
      <w:tr w:rsidR="00AB2B9F" w14:paraId="7F8C6641" w14:textId="77777777" w:rsidTr="00AB2B9F">
        <w:trPr>
          <w:trHeight w:val="1968"/>
        </w:trPr>
        <w:tc>
          <w:tcPr>
            <w:tcW w:w="1347" w:type="dxa"/>
          </w:tcPr>
          <w:p w14:paraId="1F18C918" w14:textId="77777777" w:rsidR="00D45513" w:rsidRDefault="00D45513" w:rsidP="00AB2B9F">
            <w:pPr>
              <w:tabs>
                <w:tab w:val="left" w:pos="7226"/>
              </w:tabs>
            </w:pPr>
            <w:r>
              <w:t>15</w:t>
            </w:r>
          </w:p>
          <w:p w14:paraId="08FA7EA6" w14:textId="77777777" w:rsidR="00AB2B9F" w:rsidRDefault="00AB2B9F" w:rsidP="00AB2B9F">
            <w:pPr>
              <w:tabs>
                <w:tab w:val="left" w:pos="7226"/>
              </w:tabs>
            </w:pPr>
          </w:p>
          <w:p w14:paraId="59471B5F" w14:textId="77777777" w:rsidR="00AB2B9F" w:rsidRPr="00AB2B9F" w:rsidRDefault="00AB2B9F" w:rsidP="00AB2B9F">
            <w:pPr>
              <w:tabs>
                <w:tab w:val="left" w:pos="7226"/>
              </w:tabs>
              <w:rPr>
                <w:color w:val="0070C0"/>
              </w:rPr>
            </w:pPr>
            <w:r w:rsidRPr="00AB2B9F">
              <w:rPr>
                <w:color w:val="0070C0"/>
              </w:rPr>
              <w:t>Worship 10</w:t>
            </w:r>
          </w:p>
          <w:p w14:paraId="15B9690E" w14:textId="2C4BA287" w:rsidR="00AB2B9F" w:rsidRDefault="00AB2B9F" w:rsidP="00AB2B9F">
            <w:pPr>
              <w:tabs>
                <w:tab w:val="left" w:pos="7226"/>
              </w:tabs>
            </w:pPr>
          </w:p>
        </w:tc>
        <w:tc>
          <w:tcPr>
            <w:tcW w:w="1426" w:type="dxa"/>
          </w:tcPr>
          <w:p w14:paraId="04FFF4F0" w14:textId="00FF4C0A" w:rsidR="00D45513" w:rsidRDefault="00D45513" w:rsidP="00AB2B9F">
            <w:pPr>
              <w:tabs>
                <w:tab w:val="left" w:pos="7226"/>
              </w:tabs>
            </w:pPr>
            <w:r>
              <w:t>16</w:t>
            </w:r>
          </w:p>
        </w:tc>
        <w:tc>
          <w:tcPr>
            <w:tcW w:w="1474" w:type="dxa"/>
          </w:tcPr>
          <w:p w14:paraId="712D176C" w14:textId="77777777" w:rsidR="00D45513" w:rsidRDefault="00D45513" w:rsidP="00AB2B9F">
            <w:pPr>
              <w:tabs>
                <w:tab w:val="left" w:pos="7226"/>
              </w:tabs>
            </w:pPr>
            <w:r>
              <w:t>17</w:t>
            </w:r>
          </w:p>
          <w:p w14:paraId="17842E57" w14:textId="77777777" w:rsidR="00AB2B9F" w:rsidRDefault="00AB2B9F" w:rsidP="00AB2B9F">
            <w:pPr>
              <w:tabs>
                <w:tab w:val="left" w:pos="7226"/>
              </w:tabs>
            </w:pPr>
          </w:p>
          <w:p w14:paraId="2E705A12" w14:textId="77777777" w:rsidR="00AB2B9F" w:rsidRPr="00AB2B9F" w:rsidRDefault="00AB2B9F" w:rsidP="00AB2B9F">
            <w:pPr>
              <w:tabs>
                <w:tab w:val="left" w:pos="7226"/>
              </w:tabs>
              <w:rPr>
                <w:color w:val="C00000"/>
              </w:rPr>
            </w:pPr>
            <w:r w:rsidRPr="00AB2B9F">
              <w:rPr>
                <w:color w:val="C00000"/>
              </w:rPr>
              <w:t xml:space="preserve">Heart to Heart </w:t>
            </w:r>
          </w:p>
          <w:p w14:paraId="667DF42B" w14:textId="77777777" w:rsidR="00AB2B9F" w:rsidRDefault="00AB2B9F" w:rsidP="00AB2B9F">
            <w:pPr>
              <w:tabs>
                <w:tab w:val="left" w:pos="7226"/>
              </w:tabs>
              <w:rPr>
                <w:color w:val="C00000"/>
              </w:rPr>
            </w:pPr>
            <w:r w:rsidRPr="00AB2B9F">
              <w:rPr>
                <w:color w:val="C00000"/>
              </w:rPr>
              <w:t>6 pm</w:t>
            </w:r>
          </w:p>
          <w:p w14:paraId="769EB1D2" w14:textId="77777777" w:rsidR="005C611F" w:rsidRDefault="005C611F" w:rsidP="00AB2B9F">
            <w:pPr>
              <w:tabs>
                <w:tab w:val="left" w:pos="7226"/>
              </w:tabs>
            </w:pPr>
          </w:p>
          <w:p w14:paraId="6A644D2A" w14:textId="53261273" w:rsidR="005C611F" w:rsidRDefault="005C611F" w:rsidP="00AB2B9F">
            <w:pPr>
              <w:tabs>
                <w:tab w:val="left" w:pos="7226"/>
              </w:tabs>
            </w:pPr>
            <w:r>
              <w:rPr>
                <w:noProof/>
              </w:rPr>
              <w:drawing>
                <wp:inline distT="0" distB="0" distL="0" distR="0" wp14:anchorId="4F7606BD" wp14:editId="235F944D">
                  <wp:extent cx="481330" cy="481330"/>
                  <wp:effectExtent l="0" t="0" r="0" b="0"/>
                  <wp:docPr id="109802244"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inline>
              </w:drawing>
            </w:r>
          </w:p>
        </w:tc>
        <w:tc>
          <w:tcPr>
            <w:tcW w:w="1975" w:type="dxa"/>
          </w:tcPr>
          <w:p w14:paraId="31CE998B" w14:textId="77777777" w:rsidR="00D45513" w:rsidRDefault="00D45513" w:rsidP="00AB2B9F">
            <w:pPr>
              <w:tabs>
                <w:tab w:val="left" w:pos="7226"/>
              </w:tabs>
            </w:pPr>
            <w:r>
              <w:t>18</w:t>
            </w:r>
          </w:p>
          <w:p w14:paraId="3D77E162" w14:textId="77777777" w:rsidR="00AB2B9F" w:rsidRDefault="00AB2B9F" w:rsidP="00AB2B9F">
            <w:pPr>
              <w:tabs>
                <w:tab w:val="left" w:pos="7226"/>
              </w:tabs>
            </w:pPr>
          </w:p>
          <w:p w14:paraId="29A8897D" w14:textId="77777777" w:rsidR="00AB2B9F" w:rsidRDefault="00AB2B9F" w:rsidP="00AB2B9F">
            <w:pPr>
              <w:tabs>
                <w:tab w:val="left" w:pos="7226"/>
              </w:tabs>
            </w:pPr>
          </w:p>
          <w:p w14:paraId="24F12405" w14:textId="41AF395B" w:rsidR="00AB2B9F" w:rsidRDefault="00AB2B9F" w:rsidP="00AB2B9F">
            <w:pPr>
              <w:tabs>
                <w:tab w:val="left" w:pos="7226"/>
              </w:tabs>
            </w:pPr>
            <w:r w:rsidRPr="00AB2B9F">
              <w:rPr>
                <w:color w:val="7030A0"/>
              </w:rPr>
              <w:t>Choir  7pm</w:t>
            </w:r>
          </w:p>
        </w:tc>
        <w:tc>
          <w:tcPr>
            <w:tcW w:w="1601" w:type="dxa"/>
          </w:tcPr>
          <w:p w14:paraId="51FF8C89" w14:textId="287D967A" w:rsidR="00D45513" w:rsidRDefault="00D45513" w:rsidP="00AB2B9F">
            <w:pPr>
              <w:tabs>
                <w:tab w:val="left" w:pos="7226"/>
              </w:tabs>
            </w:pPr>
            <w:r>
              <w:t>19</w:t>
            </w:r>
          </w:p>
        </w:tc>
        <w:tc>
          <w:tcPr>
            <w:tcW w:w="1135" w:type="dxa"/>
          </w:tcPr>
          <w:p w14:paraId="53BF50DD" w14:textId="7CA54628" w:rsidR="00D45513" w:rsidRDefault="00D45513" w:rsidP="00AB2B9F">
            <w:pPr>
              <w:tabs>
                <w:tab w:val="left" w:pos="7226"/>
              </w:tabs>
            </w:pPr>
            <w:r>
              <w:t>20</w:t>
            </w:r>
          </w:p>
        </w:tc>
        <w:tc>
          <w:tcPr>
            <w:tcW w:w="1571" w:type="dxa"/>
          </w:tcPr>
          <w:p w14:paraId="6D8E1A1B" w14:textId="34233980" w:rsidR="00D45513" w:rsidRDefault="00D45513" w:rsidP="00AB2B9F">
            <w:pPr>
              <w:tabs>
                <w:tab w:val="left" w:pos="7226"/>
              </w:tabs>
              <w:ind w:left="170" w:hanging="170"/>
            </w:pPr>
            <w:r>
              <w:t>21</w:t>
            </w:r>
          </w:p>
        </w:tc>
      </w:tr>
      <w:tr w:rsidR="00AB2B9F" w14:paraId="0F33D181" w14:textId="77777777" w:rsidTr="00AB2B9F">
        <w:trPr>
          <w:trHeight w:val="1968"/>
        </w:trPr>
        <w:tc>
          <w:tcPr>
            <w:tcW w:w="1347" w:type="dxa"/>
          </w:tcPr>
          <w:p w14:paraId="35910406" w14:textId="77777777" w:rsidR="00D45513" w:rsidRDefault="00D45513" w:rsidP="00AB2B9F">
            <w:pPr>
              <w:tabs>
                <w:tab w:val="left" w:pos="7226"/>
              </w:tabs>
            </w:pPr>
            <w:r>
              <w:t>22</w:t>
            </w:r>
          </w:p>
          <w:p w14:paraId="1387BF10" w14:textId="77777777" w:rsidR="00AB2B9F" w:rsidRDefault="00AB2B9F" w:rsidP="00AB2B9F">
            <w:pPr>
              <w:tabs>
                <w:tab w:val="left" w:pos="7226"/>
              </w:tabs>
            </w:pPr>
          </w:p>
          <w:p w14:paraId="165ADC24" w14:textId="40BD91B8" w:rsidR="00AB2B9F" w:rsidRDefault="00AB2B9F" w:rsidP="00AB2B9F">
            <w:pPr>
              <w:tabs>
                <w:tab w:val="left" w:pos="7226"/>
              </w:tabs>
            </w:pPr>
            <w:r w:rsidRPr="00AB2B9F">
              <w:rPr>
                <w:color w:val="0070C0"/>
              </w:rPr>
              <w:t>Worship 10</w:t>
            </w:r>
          </w:p>
        </w:tc>
        <w:tc>
          <w:tcPr>
            <w:tcW w:w="1426" w:type="dxa"/>
          </w:tcPr>
          <w:p w14:paraId="36BC1AA9" w14:textId="1C4AD132" w:rsidR="00D45513" w:rsidRDefault="00D45513" w:rsidP="00AB2B9F">
            <w:pPr>
              <w:tabs>
                <w:tab w:val="left" w:pos="7226"/>
              </w:tabs>
            </w:pPr>
            <w:r>
              <w:t>34</w:t>
            </w:r>
          </w:p>
        </w:tc>
        <w:tc>
          <w:tcPr>
            <w:tcW w:w="1474" w:type="dxa"/>
          </w:tcPr>
          <w:p w14:paraId="6957929B" w14:textId="553EEF0E" w:rsidR="00D45513" w:rsidRDefault="00D45513" w:rsidP="00AB2B9F">
            <w:pPr>
              <w:tabs>
                <w:tab w:val="left" w:pos="7226"/>
              </w:tabs>
            </w:pPr>
            <w:r>
              <w:t>24</w:t>
            </w:r>
          </w:p>
        </w:tc>
        <w:tc>
          <w:tcPr>
            <w:tcW w:w="1975" w:type="dxa"/>
          </w:tcPr>
          <w:p w14:paraId="5924131F" w14:textId="77777777" w:rsidR="00D45513" w:rsidRDefault="00D45513" w:rsidP="00AB2B9F">
            <w:pPr>
              <w:tabs>
                <w:tab w:val="left" w:pos="7226"/>
              </w:tabs>
            </w:pPr>
            <w:r>
              <w:t>25</w:t>
            </w:r>
          </w:p>
          <w:p w14:paraId="580129B3" w14:textId="77777777" w:rsidR="00AB2B9F" w:rsidRDefault="00AB2B9F" w:rsidP="00AB2B9F">
            <w:pPr>
              <w:tabs>
                <w:tab w:val="left" w:pos="7226"/>
              </w:tabs>
            </w:pPr>
          </w:p>
          <w:p w14:paraId="02F53A83" w14:textId="77777777" w:rsidR="00AB2B9F" w:rsidRDefault="00AB2B9F" w:rsidP="00AB2B9F">
            <w:pPr>
              <w:tabs>
                <w:tab w:val="left" w:pos="7226"/>
              </w:tabs>
            </w:pPr>
          </w:p>
          <w:p w14:paraId="5FA0384C" w14:textId="14D26173" w:rsidR="00AB2B9F" w:rsidRDefault="00AB2B9F" w:rsidP="00AB2B9F">
            <w:pPr>
              <w:tabs>
                <w:tab w:val="left" w:pos="7226"/>
              </w:tabs>
            </w:pPr>
            <w:r w:rsidRPr="00AB2B9F">
              <w:rPr>
                <w:color w:val="7030A0"/>
              </w:rPr>
              <w:t>Choir  7pm</w:t>
            </w:r>
          </w:p>
        </w:tc>
        <w:tc>
          <w:tcPr>
            <w:tcW w:w="1601" w:type="dxa"/>
          </w:tcPr>
          <w:p w14:paraId="09D1FC05" w14:textId="77777777" w:rsidR="00D45513" w:rsidRDefault="00D45513" w:rsidP="00AB2B9F">
            <w:pPr>
              <w:tabs>
                <w:tab w:val="left" w:pos="7226"/>
              </w:tabs>
            </w:pPr>
            <w:r>
              <w:t>26</w:t>
            </w:r>
          </w:p>
          <w:p w14:paraId="2F5F2D43" w14:textId="77777777" w:rsidR="005C611F" w:rsidRDefault="005C611F" w:rsidP="00AB2B9F">
            <w:pPr>
              <w:tabs>
                <w:tab w:val="left" w:pos="7226"/>
              </w:tabs>
            </w:pPr>
          </w:p>
          <w:p w14:paraId="209C9C58" w14:textId="612E79DA" w:rsidR="005C611F" w:rsidRDefault="005C611F" w:rsidP="00AB2B9F">
            <w:pPr>
              <w:tabs>
                <w:tab w:val="left" w:pos="7226"/>
              </w:tabs>
            </w:pPr>
            <w:r w:rsidRPr="005C611F">
              <w:rPr>
                <w:color w:val="C00000"/>
              </w:rPr>
              <w:t>Thanksgiving Day</w:t>
            </w:r>
          </w:p>
        </w:tc>
        <w:tc>
          <w:tcPr>
            <w:tcW w:w="1135" w:type="dxa"/>
          </w:tcPr>
          <w:p w14:paraId="3326A28D" w14:textId="63A88E2B" w:rsidR="00D45513" w:rsidRDefault="00D45513" w:rsidP="00AB2B9F">
            <w:pPr>
              <w:tabs>
                <w:tab w:val="left" w:pos="7226"/>
              </w:tabs>
            </w:pPr>
            <w:r>
              <w:t>27</w:t>
            </w:r>
          </w:p>
        </w:tc>
        <w:tc>
          <w:tcPr>
            <w:tcW w:w="1571" w:type="dxa"/>
          </w:tcPr>
          <w:p w14:paraId="6C36D91B" w14:textId="2BE0A45A" w:rsidR="00D45513" w:rsidRDefault="00D45513" w:rsidP="00AB2B9F">
            <w:pPr>
              <w:tabs>
                <w:tab w:val="left" w:pos="7226"/>
              </w:tabs>
              <w:ind w:left="170" w:hanging="170"/>
            </w:pPr>
            <w:r>
              <w:t>28</w:t>
            </w:r>
          </w:p>
        </w:tc>
      </w:tr>
      <w:tr w:rsidR="00AB2B9F" w14:paraId="4DE265F9" w14:textId="77777777" w:rsidTr="00AB2B9F">
        <w:trPr>
          <w:trHeight w:val="1968"/>
        </w:trPr>
        <w:tc>
          <w:tcPr>
            <w:tcW w:w="1347" w:type="dxa"/>
          </w:tcPr>
          <w:p w14:paraId="70FB9DA8" w14:textId="77777777" w:rsidR="00D45513" w:rsidRDefault="00D45513" w:rsidP="00AB2B9F">
            <w:pPr>
              <w:tabs>
                <w:tab w:val="left" w:pos="7226"/>
              </w:tabs>
            </w:pPr>
            <w:r>
              <w:t>29</w:t>
            </w:r>
          </w:p>
          <w:p w14:paraId="3D2DB826" w14:textId="77777777" w:rsidR="00AB2B9F" w:rsidRDefault="00AB2B9F" w:rsidP="00AB2B9F">
            <w:pPr>
              <w:tabs>
                <w:tab w:val="left" w:pos="7226"/>
              </w:tabs>
            </w:pPr>
          </w:p>
          <w:p w14:paraId="390EBC2D" w14:textId="0DEE3AC9" w:rsidR="00AB2B9F" w:rsidRDefault="00AB2B9F" w:rsidP="00AB2B9F">
            <w:pPr>
              <w:tabs>
                <w:tab w:val="left" w:pos="7226"/>
              </w:tabs>
            </w:pPr>
            <w:r w:rsidRPr="00AB2B9F">
              <w:rPr>
                <w:color w:val="0070C0"/>
              </w:rPr>
              <w:t>Worship 10</w:t>
            </w:r>
          </w:p>
        </w:tc>
        <w:tc>
          <w:tcPr>
            <w:tcW w:w="1426" w:type="dxa"/>
          </w:tcPr>
          <w:p w14:paraId="0555DA13" w14:textId="3CCA4312" w:rsidR="00D45513" w:rsidRDefault="00D45513" w:rsidP="00AB2B9F">
            <w:pPr>
              <w:tabs>
                <w:tab w:val="left" w:pos="7226"/>
              </w:tabs>
            </w:pPr>
            <w:r>
              <w:t>30</w:t>
            </w:r>
          </w:p>
        </w:tc>
        <w:tc>
          <w:tcPr>
            <w:tcW w:w="1474" w:type="dxa"/>
          </w:tcPr>
          <w:p w14:paraId="499BC891" w14:textId="77777777" w:rsidR="00D45513" w:rsidRDefault="00D45513" w:rsidP="00AB2B9F">
            <w:pPr>
              <w:tabs>
                <w:tab w:val="left" w:pos="7226"/>
              </w:tabs>
            </w:pPr>
          </w:p>
        </w:tc>
        <w:tc>
          <w:tcPr>
            <w:tcW w:w="1975" w:type="dxa"/>
          </w:tcPr>
          <w:p w14:paraId="786A4F52" w14:textId="77777777" w:rsidR="00D45513" w:rsidRDefault="00D45513" w:rsidP="00AB2B9F">
            <w:pPr>
              <w:tabs>
                <w:tab w:val="left" w:pos="7226"/>
              </w:tabs>
            </w:pPr>
          </w:p>
        </w:tc>
        <w:tc>
          <w:tcPr>
            <w:tcW w:w="1601" w:type="dxa"/>
          </w:tcPr>
          <w:p w14:paraId="2171E52B" w14:textId="77777777" w:rsidR="00D45513" w:rsidRDefault="00D45513" w:rsidP="00AB2B9F">
            <w:pPr>
              <w:tabs>
                <w:tab w:val="left" w:pos="7226"/>
              </w:tabs>
            </w:pPr>
          </w:p>
        </w:tc>
        <w:tc>
          <w:tcPr>
            <w:tcW w:w="1135" w:type="dxa"/>
          </w:tcPr>
          <w:p w14:paraId="29715726" w14:textId="77777777" w:rsidR="00D45513" w:rsidRDefault="00D45513" w:rsidP="00AB2B9F">
            <w:pPr>
              <w:tabs>
                <w:tab w:val="left" w:pos="7226"/>
              </w:tabs>
            </w:pPr>
          </w:p>
        </w:tc>
        <w:tc>
          <w:tcPr>
            <w:tcW w:w="1571" w:type="dxa"/>
          </w:tcPr>
          <w:p w14:paraId="7C290CF1" w14:textId="02C93404" w:rsidR="00D45513" w:rsidRDefault="00D45513" w:rsidP="00AB2B9F">
            <w:pPr>
              <w:tabs>
                <w:tab w:val="left" w:pos="7226"/>
              </w:tabs>
              <w:ind w:left="170" w:hanging="170"/>
            </w:pPr>
          </w:p>
        </w:tc>
      </w:tr>
    </w:tbl>
    <w:p w14:paraId="3367C728" w14:textId="032F94C0" w:rsidR="00713138" w:rsidRDefault="00D45513">
      <w:pPr>
        <w:rPr>
          <w:sz w:val="56"/>
          <w:szCs w:val="56"/>
        </w:rPr>
      </w:pPr>
      <w:r w:rsidRPr="00AB2B9F">
        <w:rPr>
          <w:color w:val="FF6600"/>
          <w:sz w:val="72"/>
          <w:szCs w:val="72"/>
        </w:rPr>
        <w:t>November 2026</w:t>
      </w:r>
      <w:r w:rsidR="00AB2B9F" w:rsidRPr="00AB2B9F">
        <w:rPr>
          <w:sz w:val="56"/>
          <w:szCs w:val="56"/>
        </w:rPr>
        <w:tab/>
      </w:r>
      <w:r w:rsidR="00AB2B9F" w:rsidRPr="00AB2B9F">
        <w:rPr>
          <w:sz w:val="56"/>
          <w:szCs w:val="56"/>
        </w:rPr>
        <w:tab/>
      </w:r>
      <w:r w:rsidR="00AB2B9F" w:rsidRPr="00AB2B9F">
        <w:rPr>
          <w:sz w:val="56"/>
          <w:szCs w:val="56"/>
        </w:rPr>
        <w:tab/>
      </w:r>
      <w:r w:rsidR="00AB2B9F" w:rsidRPr="00AB2B9F">
        <w:rPr>
          <w:sz w:val="56"/>
          <w:szCs w:val="56"/>
        </w:rPr>
        <w:tab/>
      </w:r>
      <w:r w:rsidR="00AB2B9F">
        <w:rPr>
          <w:noProof/>
          <w:sz w:val="56"/>
          <w:szCs w:val="56"/>
        </w:rPr>
        <w:drawing>
          <wp:inline distT="0" distB="0" distL="0" distR="0" wp14:anchorId="713E3980" wp14:editId="062256DF">
            <wp:extent cx="2233528" cy="727710"/>
            <wp:effectExtent l="0" t="0" r="0" b="0"/>
            <wp:docPr id="991709558"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35103" cy="728223"/>
                    </a:xfrm>
                    <a:prstGeom prst="rect">
                      <a:avLst/>
                    </a:prstGeom>
                    <a:noFill/>
                  </pic:spPr>
                </pic:pic>
              </a:graphicData>
            </a:graphic>
          </wp:inline>
        </w:drawing>
      </w:r>
      <w:r w:rsidR="00AB2B9F" w:rsidRPr="00AB2B9F">
        <w:rPr>
          <w:sz w:val="56"/>
          <w:szCs w:val="56"/>
        </w:rPr>
        <w:tab/>
      </w:r>
      <w:r w:rsidR="00AB2B9F" w:rsidRPr="00AB2B9F">
        <w:rPr>
          <w:sz w:val="56"/>
          <w:szCs w:val="56"/>
        </w:rPr>
        <w:tab/>
      </w:r>
    </w:p>
    <w:p w14:paraId="0E6E2E9A" w14:textId="77777777" w:rsidR="00D45513" w:rsidRPr="00D45513" w:rsidRDefault="00D45513">
      <w:pPr>
        <w:rPr>
          <w:sz w:val="56"/>
          <w:szCs w:val="56"/>
        </w:rPr>
      </w:pPr>
    </w:p>
    <w:p w14:paraId="20FCAD20" w14:textId="77777777" w:rsidR="00D45513" w:rsidRDefault="00D45513">
      <w:pPr>
        <w:rPr>
          <w:sz w:val="52"/>
          <w:szCs w:val="52"/>
        </w:rPr>
      </w:pPr>
    </w:p>
    <w:p w14:paraId="0061F396" w14:textId="1946C7A9" w:rsidR="00A65832" w:rsidRPr="00931358" w:rsidRDefault="00A65832">
      <w:pPr>
        <w:rPr>
          <w:sz w:val="22"/>
          <w:szCs w:val="22"/>
        </w:rPr>
      </w:pPr>
      <w:r>
        <w:rPr>
          <w:sz w:val="52"/>
          <w:szCs w:val="52"/>
        </w:rPr>
        <w:tab/>
      </w:r>
      <w:r>
        <w:rPr>
          <w:sz w:val="52"/>
          <w:szCs w:val="52"/>
        </w:rPr>
        <w:tab/>
      </w:r>
    </w:p>
    <w:p w14:paraId="0D40D725" w14:textId="37C9B389" w:rsidR="00A65832" w:rsidRPr="00931358" w:rsidRDefault="00A65832" w:rsidP="00A65832">
      <w:pPr>
        <w:ind w:left="3600" w:firstLine="720"/>
        <w:jc w:val="center"/>
        <w:rPr>
          <w:sz w:val="22"/>
          <w:szCs w:val="22"/>
        </w:rPr>
      </w:pPr>
      <w:r w:rsidRPr="00931358">
        <w:rPr>
          <w:sz w:val="22"/>
          <w:szCs w:val="22"/>
        </w:rPr>
        <w:t xml:space="preserve">     </w:t>
      </w:r>
      <w:r w:rsidR="00931358" w:rsidRPr="00931358">
        <w:rPr>
          <w:sz w:val="22"/>
          <w:szCs w:val="22"/>
        </w:rPr>
        <w:t xml:space="preserve">      </w:t>
      </w:r>
      <w:r w:rsidRPr="00931358">
        <w:rPr>
          <w:sz w:val="22"/>
          <w:szCs w:val="22"/>
        </w:rPr>
        <w:t xml:space="preserve">   The COMPASS is a monthly</w:t>
      </w:r>
    </w:p>
    <w:p w14:paraId="0B8A593F" w14:textId="6C6980CA" w:rsidR="00A65832" w:rsidRPr="00931358" w:rsidRDefault="00A65832" w:rsidP="00A65832">
      <w:pPr>
        <w:ind w:left="3600" w:firstLine="720"/>
        <w:jc w:val="center"/>
        <w:rPr>
          <w:sz w:val="22"/>
          <w:szCs w:val="22"/>
        </w:rPr>
      </w:pPr>
      <w:r w:rsidRPr="00931358">
        <w:rPr>
          <w:sz w:val="22"/>
          <w:szCs w:val="22"/>
        </w:rPr>
        <w:t xml:space="preserve">         publication of</w:t>
      </w:r>
    </w:p>
    <w:p w14:paraId="558E8AB5" w14:textId="77777777" w:rsidR="00A65832" w:rsidRPr="00931358" w:rsidRDefault="00A65832" w:rsidP="00A65832">
      <w:pPr>
        <w:ind w:left="5040" w:firstLine="720"/>
        <w:jc w:val="center"/>
        <w:rPr>
          <w:sz w:val="22"/>
          <w:szCs w:val="22"/>
        </w:rPr>
      </w:pPr>
      <w:r w:rsidRPr="00931358">
        <w:rPr>
          <w:sz w:val="22"/>
          <w:szCs w:val="22"/>
        </w:rPr>
        <w:t>Calvary United Church of Christ</w:t>
      </w:r>
    </w:p>
    <w:p w14:paraId="586C2884" w14:textId="542E5931" w:rsidR="00A65832" w:rsidRPr="00931358" w:rsidRDefault="00A65832" w:rsidP="00A65832">
      <w:pPr>
        <w:ind w:left="5040" w:firstLine="720"/>
        <w:jc w:val="center"/>
        <w:rPr>
          <w:sz w:val="22"/>
          <w:szCs w:val="22"/>
        </w:rPr>
      </w:pPr>
      <w:r w:rsidRPr="00931358">
        <w:rPr>
          <w:sz w:val="22"/>
          <w:szCs w:val="22"/>
        </w:rPr>
        <w:t>511 Heiser Ct,</w:t>
      </w:r>
    </w:p>
    <w:p w14:paraId="485B418B" w14:textId="77777777" w:rsidR="00A65832" w:rsidRPr="00931358" w:rsidRDefault="00A65832" w:rsidP="00A65832">
      <w:pPr>
        <w:ind w:left="5040" w:firstLine="720"/>
        <w:jc w:val="center"/>
        <w:rPr>
          <w:sz w:val="22"/>
          <w:szCs w:val="22"/>
        </w:rPr>
      </w:pPr>
      <w:r w:rsidRPr="00931358">
        <w:rPr>
          <w:sz w:val="22"/>
          <w:szCs w:val="22"/>
        </w:rPr>
        <w:t>Crestline, OH 44827</w:t>
      </w:r>
    </w:p>
    <w:p w14:paraId="6FEE596B" w14:textId="77777777" w:rsidR="00A65832" w:rsidRPr="00931358" w:rsidRDefault="00A65832" w:rsidP="00A65832">
      <w:pPr>
        <w:rPr>
          <w:sz w:val="22"/>
          <w:szCs w:val="22"/>
        </w:rPr>
      </w:pPr>
    </w:p>
    <w:p w14:paraId="25E95B9A" w14:textId="77777777" w:rsidR="00A65832" w:rsidRPr="00931358" w:rsidRDefault="00A65832" w:rsidP="00A65832">
      <w:pPr>
        <w:ind w:left="4320" w:firstLine="720"/>
        <w:jc w:val="center"/>
        <w:rPr>
          <w:sz w:val="22"/>
          <w:szCs w:val="22"/>
        </w:rPr>
      </w:pPr>
      <w:r w:rsidRPr="00931358">
        <w:rPr>
          <w:sz w:val="22"/>
          <w:szCs w:val="22"/>
        </w:rPr>
        <w:t>Pastor Diane Thomas</w:t>
      </w:r>
    </w:p>
    <w:p w14:paraId="046BF4FF" w14:textId="77777777" w:rsidR="00A65832" w:rsidRPr="00931358" w:rsidRDefault="00A65832" w:rsidP="00A65832">
      <w:pPr>
        <w:ind w:left="4320" w:firstLine="720"/>
        <w:jc w:val="center"/>
        <w:rPr>
          <w:sz w:val="22"/>
          <w:szCs w:val="22"/>
        </w:rPr>
      </w:pPr>
      <w:r w:rsidRPr="00931358">
        <w:rPr>
          <w:sz w:val="22"/>
          <w:szCs w:val="22"/>
        </w:rPr>
        <w:t>Pastor Phone- (928) 642-6676</w:t>
      </w:r>
    </w:p>
    <w:p w14:paraId="3CA28A24" w14:textId="77777777" w:rsidR="00A65832" w:rsidRPr="00931358" w:rsidRDefault="00A65832" w:rsidP="00A65832">
      <w:pPr>
        <w:ind w:left="4320" w:firstLine="720"/>
        <w:jc w:val="center"/>
        <w:rPr>
          <w:sz w:val="22"/>
          <w:szCs w:val="22"/>
        </w:rPr>
      </w:pPr>
      <w:r w:rsidRPr="00931358">
        <w:rPr>
          <w:sz w:val="22"/>
          <w:szCs w:val="22"/>
        </w:rPr>
        <w:t>Pastor Email- dsthomas@ymail.com</w:t>
      </w:r>
    </w:p>
    <w:p w14:paraId="429A6710" w14:textId="29FB5A46" w:rsidR="00A65832" w:rsidRPr="00931358" w:rsidRDefault="00A65832" w:rsidP="00A65832">
      <w:pPr>
        <w:ind w:left="4320" w:firstLine="720"/>
        <w:jc w:val="center"/>
        <w:rPr>
          <w:sz w:val="22"/>
          <w:szCs w:val="22"/>
        </w:rPr>
      </w:pPr>
      <w:r w:rsidRPr="00931358">
        <w:rPr>
          <w:sz w:val="22"/>
          <w:szCs w:val="22"/>
        </w:rPr>
        <w:t>Phone: 419-683-2745</w:t>
      </w:r>
    </w:p>
    <w:p w14:paraId="38709E70" w14:textId="77777777" w:rsidR="00A65832" w:rsidRPr="00931358" w:rsidRDefault="00A65832" w:rsidP="00A65832">
      <w:pPr>
        <w:ind w:left="4320" w:firstLine="720"/>
        <w:jc w:val="center"/>
        <w:rPr>
          <w:sz w:val="22"/>
          <w:szCs w:val="22"/>
        </w:rPr>
      </w:pPr>
      <w:r w:rsidRPr="00931358">
        <w:rPr>
          <w:sz w:val="22"/>
          <w:szCs w:val="22"/>
        </w:rPr>
        <w:t>Email: crestlinecalvary@gmail.com</w:t>
      </w:r>
    </w:p>
    <w:p w14:paraId="537B0F6B" w14:textId="77777777" w:rsidR="00A65832" w:rsidRPr="00931358" w:rsidRDefault="00A65832" w:rsidP="00A65832">
      <w:pPr>
        <w:ind w:left="4320" w:firstLine="720"/>
        <w:jc w:val="center"/>
        <w:rPr>
          <w:sz w:val="22"/>
          <w:szCs w:val="22"/>
        </w:rPr>
      </w:pPr>
      <w:r w:rsidRPr="00931358">
        <w:rPr>
          <w:sz w:val="22"/>
          <w:szCs w:val="22"/>
        </w:rPr>
        <w:t>Web: www.crestlinecalvary.com</w:t>
      </w:r>
    </w:p>
    <w:p w14:paraId="1500A107" w14:textId="77777777" w:rsidR="00A65832" w:rsidRPr="00931358" w:rsidRDefault="00A65832" w:rsidP="00A65832">
      <w:pPr>
        <w:ind w:left="4320" w:firstLine="720"/>
        <w:jc w:val="center"/>
        <w:rPr>
          <w:sz w:val="22"/>
          <w:szCs w:val="22"/>
        </w:rPr>
      </w:pPr>
      <w:r w:rsidRPr="00931358">
        <w:rPr>
          <w:sz w:val="22"/>
          <w:szCs w:val="22"/>
        </w:rPr>
        <w:t xml:space="preserve">Facebook: Calvary United Church of Christ, </w:t>
      </w:r>
    </w:p>
    <w:p w14:paraId="330B68D1" w14:textId="1505A7BC" w:rsidR="00A65832" w:rsidRPr="00931358" w:rsidRDefault="00A65832" w:rsidP="00A65832">
      <w:pPr>
        <w:ind w:left="4320" w:firstLine="720"/>
        <w:jc w:val="center"/>
        <w:rPr>
          <w:sz w:val="22"/>
          <w:szCs w:val="22"/>
        </w:rPr>
      </w:pPr>
      <w:r w:rsidRPr="00931358">
        <w:rPr>
          <w:sz w:val="22"/>
          <w:szCs w:val="22"/>
        </w:rPr>
        <w:t>Crestline Ohio</w:t>
      </w:r>
    </w:p>
    <w:p w14:paraId="67C75247" w14:textId="77777777" w:rsidR="00D45513" w:rsidRDefault="00D45513">
      <w:pPr>
        <w:rPr>
          <w:sz w:val="52"/>
          <w:szCs w:val="52"/>
        </w:rPr>
      </w:pPr>
    </w:p>
    <w:p w14:paraId="003BD8D9" w14:textId="77777777" w:rsidR="00A65832" w:rsidRDefault="00A65832" w:rsidP="00A65832">
      <w:pPr>
        <w:rPr>
          <w:sz w:val="32"/>
          <w:szCs w:val="32"/>
        </w:rPr>
      </w:pPr>
    </w:p>
    <w:p w14:paraId="35A99F9E" w14:textId="77777777" w:rsidR="00A65832" w:rsidRDefault="00A65832" w:rsidP="00A65832">
      <w:pPr>
        <w:rPr>
          <w:sz w:val="32"/>
          <w:szCs w:val="32"/>
        </w:rPr>
      </w:pPr>
    </w:p>
    <w:p w14:paraId="5D630902" w14:textId="77777777" w:rsidR="00A65832" w:rsidRDefault="00A65832" w:rsidP="00A65832">
      <w:pPr>
        <w:rPr>
          <w:sz w:val="32"/>
          <w:szCs w:val="32"/>
        </w:rPr>
      </w:pPr>
    </w:p>
    <w:p w14:paraId="0B393CBD" w14:textId="77777777" w:rsidR="00A65832" w:rsidRDefault="00A65832" w:rsidP="00A65832">
      <w:pPr>
        <w:rPr>
          <w:sz w:val="32"/>
          <w:szCs w:val="32"/>
        </w:rPr>
      </w:pPr>
    </w:p>
    <w:p w14:paraId="643C0458" w14:textId="77777777" w:rsidR="00A65832" w:rsidRDefault="00A65832" w:rsidP="00A65832">
      <w:pPr>
        <w:rPr>
          <w:sz w:val="32"/>
          <w:szCs w:val="32"/>
        </w:rPr>
      </w:pPr>
    </w:p>
    <w:p w14:paraId="50888EAC" w14:textId="77777777" w:rsidR="00A65832" w:rsidRDefault="00A65832" w:rsidP="00A65832">
      <w:pPr>
        <w:rPr>
          <w:sz w:val="32"/>
          <w:szCs w:val="32"/>
        </w:rPr>
      </w:pPr>
    </w:p>
    <w:p w14:paraId="3039F37C" w14:textId="77777777" w:rsidR="00A65832" w:rsidRDefault="00A65832" w:rsidP="00A65832">
      <w:pPr>
        <w:rPr>
          <w:sz w:val="32"/>
          <w:szCs w:val="32"/>
        </w:rPr>
      </w:pPr>
    </w:p>
    <w:p w14:paraId="0EE68467" w14:textId="77777777" w:rsidR="00A65832" w:rsidRDefault="00A65832" w:rsidP="00A65832">
      <w:pPr>
        <w:rPr>
          <w:sz w:val="32"/>
          <w:szCs w:val="32"/>
        </w:rPr>
      </w:pPr>
    </w:p>
    <w:p w14:paraId="03437A12" w14:textId="77777777" w:rsidR="00A65832" w:rsidRPr="00931358" w:rsidRDefault="00A65832" w:rsidP="00A65832">
      <w:pPr>
        <w:rPr>
          <w:sz w:val="28"/>
          <w:szCs w:val="28"/>
        </w:rPr>
      </w:pPr>
    </w:p>
    <w:p w14:paraId="7554587D" w14:textId="77777777" w:rsidR="00931358" w:rsidRDefault="00931358" w:rsidP="00A65832">
      <w:pPr>
        <w:rPr>
          <w:sz w:val="28"/>
          <w:szCs w:val="28"/>
        </w:rPr>
      </w:pPr>
    </w:p>
    <w:p w14:paraId="43C3E582" w14:textId="01034400" w:rsidR="00A65832" w:rsidRPr="00931358" w:rsidRDefault="00A65832" w:rsidP="00A65832">
      <w:pPr>
        <w:rPr>
          <w:sz w:val="28"/>
          <w:szCs w:val="28"/>
        </w:rPr>
      </w:pPr>
      <w:r w:rsidRPr="00931358">
        <w:rPr>
          <w:sz w:val="28"/>
          <w:szCs w:val="28"/>
        </w:rPr>
        <w:t>CALVARY CHURCH of Crestline</w:t>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00931358">
        <w:rPr>
          <w:sz w:val="28"/>
          <w:szCs w:val="28"/>
        </w:rPr>
        <w:tab/>
      </w:r>
      <w:r w:rsidRPr="00931358">
        <w:rPr>
          <w:sz w:val="28"/>
          <w:szCs w:val="28"/>
        </w:rPr>
        <w:t>Place</w:t>
      </w:r>
    </w:p>
    <w:p w14:paraId="4D48961A" w14:textId="71F2488D" w:rsidR="00A65832" w:rsidRPr="00931358" w:rsidRDefault="00A65832" w:rsidP="00A65832">
      <w:pPr>
        <w:rPr>
          <w:sz w:val="28"/>
          <w:szCs w:val="28"/>
        </w:rPr>
      </w:pPr>
      <w:r w:rsidRPr="00931358">
        <w:rPr>
          <w:sz w:val="28"/>
          <w:szCs w:val="28"/>
        </w:rPr>
        <w:t>511 Heiser Ct.</w:t>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t>Stamp</w:t>
      </w:r>
    </w:p>
    <w:p w14:paraId="74B3302B" w14:textId="652EC7EC" w:rsidR="00A65832" w:rsidRPr="00931358" w:rsidRDefault="00A65832" w:rsidP="00A65832">
      <w:pPr>
        <w:rPr>
          <w:sz w:val="28"/>
          <w:szCs w:val="28"/>
        </w:rPr>
      </w:pPr>
      <w:r w:rsidRPr="00931358">
        <w:rPr>
          <w:sz w:val="28"/>
          <w:szCs w:val="28"/>
        </w:rPr>
        <w:t>Crestline, OH 44827</w:t>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r>
      <w:r w:rsidRPr="00931358">
        <w:rPr>
          <w:sz w:val="28"/>
          <w:szCs w:val="28"/>
        </w:rPr>
        <w:tab/>
        <w:t>Here</w:t>
      </w:r>
    </w:p>
    <w:p w14:paraId="194BE1D3" w14:textId="77777777" w:rsidR="00A65832" w:rsidRPr="00931358" w:rsidRDefault="00A65832" w:rsidP="00A65832">
      <w:pPr>
        <w:rPr>
          <w:sz w:val="28"/>
          <w:szCs w:val="28"/>
        </w:rPr>
      </w:pPr>
      <w:r w:rsidRPr="00931358">
        <w:rPr>
          <w:sz w:val="28"/>
          <w:szCs w:val="28"/>
        </w:rPr>
        <w:t>A place where everyone is accepted—</w:t>
      </w:r>
    </w:p>
    <w:p w14:paraId="2D184174" w14:textId="13BB9D31" w:rsidR="00A65832" w:rsidRPr="00931358" w:rsidRDefault="00A65832" w:rsidP="00931358">
      <w:pPr>
        <w:rPr>
          <w:sz w:val="28"/>
          <w:szCs w:val="28"/>
        </w:rPr>
        <w:sectPr w:rsidR="00A65832" w:rsidRPr="00931358" w:rsidSect="0078163A">
          <w:pgSz w:w="12240" w:h="15840" w:code="1"/>
          <w:pgMar w:top="641" w:right="720" w:bottom="284" w:left="720" w:header="709" w:footer="709" w:gutter="0"/>
          <w:cols w:space="708"/>
          <w:docGrid w:linePitch="360"/>
        </w:sectPr>
      </w:pPr>
      <w:r w:rsidRPr="00931358">
        <w:rPr>
          <w:sz w:val="28"/>
          <w:szCs w:val="28"/>
        </w:rPr>
        <w:t>No except</w:t>
      </w:r>
      <w:r w:rsidR="00931358">
        <w:rPr>
          <w:sz w:val="28"/>
          <w:szCs w:val="28"/>
        </w:rPr>
        <w:t>ions!</w:t>
      </w:r>
    </w:p>
    <w:p w14:paraId="390056FB" w14:textId="77777777" w:rsidR="006C30F5" w:rsidRDefault="006C30F5">
      <w:pPr>
        <w:sectPr w:rsidR="006C30F5" w:rsidSect="0078163A">
          <w:pgSz w:w="12240" w:h="15840" w:code="1"/>
          <w:pgMar w:top="641" w:right="720" w:bottom="284" w:left="720" w:header="709" w:footer="709" w:gutter="0"/>
          <w:cols w:space="708"/>
          <w:docGrid w:linePitch="360"/>
        </w:sectPr>
      </w:pPr>
    </w:p>
    <w:p w14:paraId="4671DB40" w14:textId="77777777" w:rsidR="006C30F5" w:rsidRDefault="006C30F5">
      <w:pPr>
        <w:sectPr w:rsidR="006C30F5" w:rsidSect="0078163A">
          <w:pgSz w:w="12240" w:h="15840" w:code="1"/>
          <w:pgMar w:top="641" w:right="720" w:bottom="284" w:left="720" w:header="709" w:footer="709" w:gutter="0"/>
          <w:cols w:space="708"/>
          <w:docGrid w:linePitch="360"/>
        </w:sectPr>
      </w:pPr>
    </w:p>
    <w:p w14:paraId="2CA16BBA" w14:textId="77777777" w:rsidR="001D6100" w:rsidRDefault="001D6100"/>
    <w:sectPr w:rsidR="001D6100" w:rsidSect="0078163A">
      <w:pgSz w:w="12240" w:h="15840" w:code="1"/>
      <w:pgMar w:top="641"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13BAF" w14:textId="77777777" w:rsidR="00A706E8" w:rsidRDefault="00A706E8" w:rsidP="001D6100">
      <w:r>
        <w:separator/>
      </w:r>
    </w:p>
  </w:endnote>
  <w:endnote w:type="continuationSeparator" w:id="0">
    <w:p w14:paraId="37C119A2" w14:textId="77777777" w:rsidR="00A706E8" w:rsidRDefault="00A706E8" w:rsidP="001D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Harrington">
    <w:panose1 w:val="04040505050A02020702"/>
    <w:charset w:val="00"/>
    <w:family w:val="decorative"/>
    <w:pitch w:val="variable"/>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0D03" w14:textId="77777777" w:rsidR="00A706E8" w:rsidRDefault="00A706E8" w:rsidP="001D6100">
      <w:r>
        <w:separator/>
      </w:r>
    </w:p>
  </w:footnote>
  <w:footnote w:type="continuationSeparator" w:id="0">
    <w:p w14:paraId="3D015452" w14:textId="77777777" w:rsidR="00A706E8" w:rsidRDefault="00A706E8" w:rsidP="001D61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removePersonalInformation/>
  <w:removeDateAndTime/>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A13"/>
    <w:rsid w:val="00005E88"/>
    <w:rsid w:val="00031ECD"/>
    <w:rsid w:val="00060922"/>
    <w:rsid w:val="000736DA"/>
    <w:rsid w:val="000A06A1"/>
    <w:rsid w:val="000B7BB9"/>
    <w:rsid w:val="000D3E28"/>
    <w:rsid w:val="00170697"/>
    <w:rsid w:val="0018380A"/>
    <w:rsid w:val="001A1B0F"/>
    <w:rsid w:val="001D6100"/>
    <w:rsid w:val="00235CED"/>
    <w:rsid w:val="00327FEF"/>
    <w:rsid w:val="00385B34"/>
    <w:rsid w:val="003924B1"/>
    <w:rsid w:val="003E115A"/>
    <w:rsid w:val="00414D6A"/>
    <w:rsid w:val="004379C7"/>
    <w:rsid w:val="004B1CE7"/>
    <w:rsid w:val="00513C62"/>
    <w:rsid w:val="005A7A4F"/>
    <w:rsid w:val="005B7819"/>
    <w:rsid w:val="005C611F"/>
    <w:rsid w:val="0060774D"/>
    <w:rsid w:val="00615348"/>
    <w:rsid w:val="00645773"/>
    <w:rsid w:val="006516AA"/>
    <w:rsid w:val="0066499B"/>
    <w:rsid w:val="00680A13"/>
    <w:rsid w:val="00692B40"/>
    <w:rsid w:val="00695497"/>
    <w:rsid w:val="006A6D66"/>
    <w:rsid w:val="006B498E"/>
    <w:rsid w:val="006C30F5"/>
    <w:rsid w:val="006C60E6"/>
    <w:rsid w:val="00713138"/>
    <w:rsid w:val="00721089"/>
    <w:rsid w:val="0078163A"/>
    <w:rsid w:val="00794584"/>
    <w:rsid w:val="007D02F6"/>
    <w:rsid w:val="007D2AC9"/>
    <w:rsid w:val="007F60FD"/>
    <w:rsid w:val="00827A68"/>
    <w:rsid w:val="00897746"/>
    <w:rsid w:val="008B2D7D"/>
    <w:rsid w:val="008D3937"/>
    <w:rsid w:val="008E1844"/>
    <w:rsid w:val="00931358"/>
    <w:rsid w:val="009672A5"/>
    <w:rsid w:val="00996C84"/>
    <w:rsid w:val="00A146ED"/>
    <w:rsid w:val="00A335A1"/>
    <w:rsid w:val="00A40213"/>
    <w:rsid w:val="00A53582"/>
    <w:rsid w:val="00A65832"/>
    <w:rsid w:val="00A706E8"/>
    <w:rsid w:val="00AA69D0"/>
    <w:rsid w:val="00AB2B9F"/>
    <w:rsid w:val="00B405F7"/>
    <w:rsid w:val="00BC7338"/>
    <w:rsid w:val="00BF1870"/>
    <w:rsid w:val="00C00E28"/>
    <w:rsid w:val="00C721BD"/>
    <w:rsid w:val="00CA3A10"/>
    <w:rsid w:val="00CC7089"/>
    <w:rsid w:val="00CD05DA"/>
    <w:rsid w:val="00D45513"/>
    <w:rsid w:val="00D61548"/>
    <w:rsid w:val="00DD02D9"/>
    <w:rsid w:val="00DF4B6A"/>
    <w:rsid w:val="00E071A1"/>
    <w:rsid w:val="00E75770"/>
    <w:rsid w:val="00FE3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2E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7D2AC9"/>
    <w:rPr>
      <w:sz w:val="20"/>
    </w:rPr>
  </w:style>
  <w:style w:type="paragraph" w:styleId="Heading1">
    <w:name w:val="heading 1"/>
    <w:basedOn w:val="Normal"/>
    <w:next w:val="Normal"/>
    <w:link w:val="Heading1Char"/>
    <w:qFormat/>
    <w:rsid w:val="007D2AC9"/>
    <w:pPr>
      <w:jc w:val="center"/>
      <w:outlineLvl w:val="0"/>
    </w:pPr>
    <w:rPr>
      <w:rFonts w:asciiTheme="majorHAnsi" w:hAnsiTheme="majorHAnsi"/>
      <w:b/>
      <w:color w:val="4354A2" w:themeColor="accent1"/>
      <w:sz w:val="60"/>
    </w:rPr>
  </w:style>
  <w:style w:type="paragraph" w:styleId="Heading2">
    <w:name w:val="heading 2"/>
    <w:basedOn w:val="Normal"/>
    <w:next w:val="Normal"/>
    <w:link w:val="Heading2Char"/>
    <w:uiPriority w:val="1"/>
    <w:qFormat/>
    <w:rsid w:val="006B498E"/>
    <w:pPr>
      <w:spacing w:before="110"/>
      <w:jc w:val="center"/>
      <w:outlineLvl w:val="1"/>
    </w:pPr>
    <w:rPr>
      <w:rFonts w:asciiTheme="majorHAnsi" w:hAnsiTheme="majorHAnsi"/>
      <w:color w:val="C4E9F7" w:themeColor="accent2"/>
      <w:spacing w:val="40"/>
      <w:sz w:val="18"/>
    </w:rPr>
  </w:style>
  <w:style w:type="paragraph" w:styleId="Heading3">
    <w:name w:val="heading 3"/>
    <w:basedOn w:val="Normal"/>
    <w:next w:val="Normal"/>
    <w:link w:val="Heading3Char"/>
    <w:uiPriority w:val="2"/>
    <w:qFormat/>
    <w:rsid w:val="006B498E"/>
    <w:pPr>
      <w:spacing w:before="23"/>
      <w:jc w:val="center"/>
      <w:outlineLvl w:val="2"/>
    </w:pPr>
    <w:rPr>
      <w:rFonts w:ascii="Gill Sans MT" w:hAnsi="Gill Sans MT"/>
      <w:b/>
      <w:color w:val="4354A2" w:themeColor="accent1"/>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1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Anchor">
    <w:name w:val="Graphic Anchor"/>
    <w:basedOn w:val="Normal"/>
    <w:uiPriority w:val="10"/>
    <w:qFormat/>
    <w:rsid w:val="0078163A"/>
    <w:rPr>
      <w:sz w:val="10"/>
    </w:rPr>
  </w:style>
  <w:style w:type="paragraph" w:customStyle="1" w:styleId="TitleBig">
    <w:name w:val="Title Big"/>
    <w:basedOn w:val="Normal"/>
    <w:link w:val="TitleBigChar"/>
    <w:uiPriority w:val="3"/>
    <w:qFormat/>
    <w:rsid w:val="007D2AC9"/>
    <w:pPr>
      <w:widowControl w:val="0"/>
      <w:autoSpaceDE w:val="0"/>
      <w:autoSpaceDN w:val="0"/>
      <w:spacing w:before="90"/>
      <w:ind w:left="20" w:right="-13"/>
    </w:pPr>
    <w:rPr>
      <w:rFonts w:ascii="Franklin Gothic Demi" w:eastAsia="Franklin Gothic Book" w:hAnsi="Franklin Gothic Demi" w:cs="Franklin Gothic Book"/>
      <w:bCs/>
      <w:color w:val="4354A2" w:themeColor="accent1"/>
      <w:sz w:val="56"/>
      <w:szCs w:val="22"/>
      <w:lang w:bidi="en-US"/>
    </w:rPr>
  </w:style>
  <w:style w:type="character" w:customStyle="1" w:styleId="TitleBigChar">
    <w:name w:val="Title Big Char"/>
    <w:basedOn w:val="DefaultParagraphFont"/>
    <w:link w:val="TitleBig"/>
    <w:uiPriority w:val="3"/>
    <w:rsid w:val="007D2AC9"/>
    <w:rPr>
      <w:rFonts w:ascii="Franklin Gothic Demi" w:eastAsia="Franklin Gothic Book" w:hAnsi="Franklin Gothic Demi" w:cs="Franklin Gothic Book"/>
      <w:bCs/>
      <w:color w:val="4354A2" w:themeColor="accent1"/>
      <w:sz w:val="56"/>
      <w:szCs w:val="22"/>
      <w:lang w:bidi="en-US"/>
    </w:rPr>
  </w:style>
  <w:style w:type="paragraph" w:customStyle="1" w:styleId="TextBody">
    <w:name w:val="Text Body"/>
    <w:basedOn w:val="BodyText"/>
    <w:link w:val="TextBodyChar"/>
    <w:uiPriority w:val="7"/>
    <w:qFormat/>
    <w:rsid w:val="007D2AC9"/>
    <w:pPr>
      <w:widowControl w:val="0"/>
      <w:autoSpaceDE w:val="0"/>
      <w:autoSpaceDN w:val="0"/>
      <w:spacing w:before="7" w:after="0" w:line="268" w:lineRule="auto"/>
      <w:ind w:left="20" w:right="-13"/>
    </w:pPr>
    <w:rPr>
      <w:rFonts w:eastAsia="Franklin Gothic Book" w:cs="Franklin Gothic Book"/>
      <w:color w:val="4354A2" w:themeColor="accent1"/>
      <w:szCs w:val="22"/>
      <w:lang w:bidi="en-US"/>
    </w:rPr>
  </w:style>
  <w:style w:type="character" w:customStyle="1" w:styleId="TextBodyChar">
    <w:name w:val="Text Body Char"/>
    <w:basedOn w:val="BodyTextChar"/>
    <w:link w:val="TextBody"/>
    <w:uiPriority w:val="7"/>
    <w:rsid w:val="007D2AC9"/>
    <w:rPr>
      <w:rFonts w:eastAsia="Franklin Gothic Book" w:cs="Franklin Gothic Book"/>
      <w:color w:val="4354A2" w:themeColor="accent1"/>
      <w:sz w:val="20"/>
      <w:szCs w:val="22"/>
      <w:lang w:bidi="en-US"/>
    </w:rPr>
  </w:style>
  <w:style w:type="paragraph" w:styleId="BodyText">
    <w:name w:val="Body Text"/>
    <w:basedOn w:val="Normal"/>
    <w:link w:val="BodyTextChar"/>
    <w:uiPriority w:val="99"/>
    <w:semiHidden/>
    <w:rsid w:val="00A40213"/>
    <w:pPr>
      <w:spacing w:after="120"/>
    </w:pPr>
  </w:style>
  <w:style w:type="character" w:customStyle="1" w:styleId="BodyTextChar">
    <w:name w:val="Body Text Char"/>
    <w:basedOn w:val="DefaultParagraphFont"/>
    <w:link w:val="BodyText"/>
    <w:uiPriority w:val="99"/>
    <w:semiHidden/>
    <w:rsid w:val="008E1844"/>
  </w:style>
  <w:style w:type="paragraph" w:customStyle="1" w:styleId="Titlenormal">
    <w:name w:val="Title normal"/>
    <w:basedOn w:val="Normal"/>
    <w:link w:val="TitlenormalChar"/>
    <w:uiPriority w:val="4"/>
    <w:qFormat/>
    <w:rsid w:val="006C30F5"/>
    <w:pPr>
      <w:widowControl w:val="0"/>
      <w:autoSpaceDE w:val="0"/>
      <w:autoSpaceDN w:val="0"/>
      <w:spacing w:before="20" w:line="264" w:lineRule="auto"/>
      <w:ind w:left="20" w:right="6"/>
    </w:pPr>
    <w:rPr>
      <w:rFonts w:ascii="Franklin Gothic Demi" w:eastAsia="Franklin Gothic Book" w:hAnsi="Franklin Gothic Demi" w:cs="Franklin Gothic Book"/>
      <w:bCs/>
      <w:color w:val="4354A2" w:themeColor="accent1"/>
      <w:sz w:val="32"/>
      <w:szCs w:val="22"/>
      <w:lang w:bidi="en-US"/>
    </w:rPr>
  </w:style>
  <w:style w:type="character" w:customStyle="1" w:styleId="TitlenormalChar">
    <w:name w:val="Title normal Char"/>
    <w:basedOn w:val="DefaultParagraphFont"/>
    <w:link w:val="Titlenormal"/>
    <w:uiPriority w:val="4"/>
    <w:rsid w:val="006C30F5"/>
    <w:rPr>
      <w:rFonts w:ascii="Franklin Gothic Demi" w:eastAsia="Franklin Gothic Book" w:hAnsi="Franklin Gothic Demi" w:cs="Franklin Gothic Book"/>
      <w:bCs/>
      <w:color w:val="4354A2" w:themeColor="accent1"/>
      <w:sz w:val="32"/>
      <w:szCs w:val="22"/>
      <w:lang w:bidi="en-US"/>
    </w:rPr>
  </w:style>
  <w:style w:type="paragraph" w:customStyle="1" w:styleId="Event">
    <w:name w:val="Event"/>
    <w:basedOn w:val="Normal"/>
    <w:link w:val="EventChar"/>
    <w:uiPriority w:val="8"/>
    <w:qFormat/>
    <w:rsid w:val="00A40213"/>
    <w:pPr>
      <w:widowControl w:val="0"/>
      <w:autoSpaceDE w:val="0"/>
      <w:autoSpaceDN w:val="0"/>
      <w:spacing w:before="20" w:line="254" w:lineRule="auto"/>
      <w:jc w:val="center"/>
    </w:pPr>
    <w:rPr>
      <w:rFonts w:ascii="Franklin Gothic Demi" w:eastAsia="Franklin Gothic Book" w:hAnsi="Franklin Gothic Book" w:cs="Franklin Gothic Book"/>
      <w:bCs/>
      <w:color w:val="4455A2"/>
      <w:szCs w:val="22"/>
      <w:lang w:bidi="en-US"/>
    </w:rPr>
  </w:style>
  <w:style w:type="character" w:customStyle="1" w:styleId="EventChar">
    <w:name w:val="Event Char"/>
    <w:basedOn w:val="DefaultParagraphFont"/>
    <w:link w:val="Event"/>
    <w:uiPriority w:val="8"/>
    <w:rsid w:val="008E1844"/>
    <w:rPr>
      <w:rFonts w:ascii="Franklin Gothic Demi" w:eastAsia="Franklin Gothic Book" w:hAnsi="Franklin Gothic Book" w:cs="Franklin Gothic Book"/>
      <w:bCs/>
      <w:color w:val="4455A2"/>
      <w:sz w:val="20"/>
      <w:szCs w:val="22"/>
      <w:lang w:bidi="en-US"/>
    </w:rPr>
  </w:style>
  <w:style w:type="paragraph" w:customStyle="1" w:styleId="QuoteBig">
    <w:name w:val="Quote Big"/>
    <w:basedOn w:val="Normal"/>
    <w:link w:val="QuoteBigChar"/>
    <w:uiPriority w:val="5"/>
    <w:qFormat/>
    <w:rsid w:val="007D2AC9"/>
    <w:pPr>
      <w:widowControl w:val="0"/>
      <w:autoSpaceDE w:val="0"/>
      <w:autoSpaceDN w:val="0"/>
      <w:spacing w:before="20"/>
      <w:ind w:left="20" w:right="-11"/>
    </w:pPr>
    <w:rPr>
      <w:rFonts w:asciiTheme="majorHAnsi" w:eastAsia="Franklin Gothic Book" w:hAnsiTheme="majorHAnsi" w:cs="Franklin Gothic Book"/>
      <w:b/>
      <w:color w:val="4354A2" w:themeColor="accent1"/>
      <w:sz w:val="48"/>
      <w:szCs w:val="22"/>
      <w:lang w:bidi="en-US"/>
    </w:rPr>
  </w:style>
  <w:style w:type="paragraph" w:customStyle="1" w:styleId="Quotename">
    <w:name w:val="Quote name"/>
    <w:basedOn w:val="Normal"/>
    <w:link w:val="QuotenameChar"/>
    <w:uiPriority w:val="6"/>
    <w:qFormat/>
    <w:rsid w:val="006B498E"/>
    <w:pPr>
      <w:widowControl w:val="0"/>
      <w:autoSpaceDE w:val="0"/>
      <w:autoSpaceDN w:val="0"/>
      <w:spacing w:before="225"/>
      <w:ind w:left="20"/>
    </w:pPr>
    <w:rPr>
      <w:rFonts w:asciiTheme="majorHAnsi" w:eastAsia="Franklin Gothic Book" w:hAnsiTheme="majorHAnsi" w:cs="Franklin Gothic Book"/>
      <w:color w:val="4354A2" w:themeColor="accent1"/>
      <w:szCs w:val="22"/>
      <w:lang w:bidi="en-US"/>
    </w:rPr>
  </w:style>
  <w:style w:type="character" w:customStyle="1" w:styleId="QuoteBigChar">
    <w:name w:val="Quote Big Char"/>
    <w:basedOn w:val="DefaultParagraphFont"/>
    <w:link w:val="QuoteBig"/>
    <w:uiPriority w:val="5"/>
    <w:rsid w:val="007D2AC9"/>
    <w:rPr>
      <w:rFonts w:asciiTheme="majorHAnsi" w:eastAsia="Franklin Gothic Book" w:hAnsiTheme="majorHAnsi" w:cs="Franklin Gothic Book"/>
      <w:b/>
      <w:color w:val="4354A2" w:themeColor="accent1"/>
      <w:sz w:val="48"/>
      <w:szCs w:val="22"/>
      <w:lang w:bidi="en-US"/>
    </w:rPr>
  </w:style>
  <w:style w:type="character" w:customStyle="1" w:styleId="QuotenameChar">
    <w:name w:val="Quote name Char"/>
    <w:basedOn w:val="DefaultParagraphFont"/>
    <w:link w:val="Quotename"/>
    <w:uiPriority w:val="6"/>
    <w:rsid w:val="008E1844"/>
    <w:rPr>
      <w:rFonts w:asciiTheme="majorHAnsi" w:eastAsia="Franklin Gothic Book" w:hAnsiTheme="majorHAnsi" w:cs="Franklin Gothic Book"/>
      <w:color w:val="4354A2" w:themeColor="accent1"/>
      <w:szCs w:val="22"/>
      <w:lang w:bidi="en-US"/>
    </w:rPr>
  </w:style>
  <w:style w:type="paragraph" w:customStyle="1" w:styleId="Info">
    <w:name w:val="Info"/>
    <w:basedOn w:val="Normal"/>
    <w:uiPriority w:val="8"/>
    <w:qFormat/>
    <w:rsid w:val="006B498E"/>
    <w:rPr>
      <w:rFonts w:ascii="Franklin Gothic Demi"/>
      <w:bCs/>
      <w:color w:val="4354A2" w:themeColor="accent1"/>
    </w:rPr>
  </w:style>
  <w:style w:type="character" w:customStyle="1" w:styleId="Heading1Char">
    <w:name w:val="Heading 1 Char"/>
    <w:basedOn w:val="DefaultParagraphFont"/>
    <w:link w:val="Heading1"/>
    <w:rsid w:val="007D2AC9"/>
    <w:rPr>
      <w:rFonts w:asciiTheme="majorHAnsi" w:hAnsiTheme="majorHAnsi"/>
      <w:b/>
      <w:color w:val="4354A2" w:themeColor="accent1"/>
      <w:sz w:val="60"/>
    </w:rPr>
  </w:style>
  <w:style w:type="character" w:customStyle="1" w:styleId="Heading2Char">
    <w:name w:val="Heading 2 Char"/>
    <w:basedOn w:val="DefaultParagraphFont"/>
    <w:link w:val="Heading2"/>
    <w:uiPriority w:val="1"/>
    <w:rsid w:val="008E1844"/>
    <w:rPr>
      <w:rFonts w:asciiTheme="majorHAnsi" w:hAnsiTheme="majorHAnsi"/>
      <w:color w:val="C4E9F7" w:themeColor="accent2"/>
      <w:spacing w:val="40"/>
      <w:sz w:val="18"/>
    </w:rPr>
  </w:style>
  <w:style w:type="character" w:customStyle="1" w:styleId="Heading3Char">
    <w:name w:val="Heading 3 Char"/>
    <w:basedOn w:val="DefaultParagraphFont"/>
    <w:link w:val="Heading3"/>
    <w:uiPriority w:val="2"/>
    <w:rsid w:val="008E1844"/>
    <w:rPr>
      <w:rFonts w:ascii="Gill Sans MT" w:hAnsi="Gill Sans MT"/>
      <w:b/>
      <w:color w:val="4354A2" w:themeColor="accent1"/>
      <w:spacing w:val="40"/>
    </w:rPr>
  </w:style>
  <w:style w:type="character" w:styleId="PlaceholderText">
    <w:name w:val="Placeholder Text"/>
    <w:basedOn w:val="DefaultParagraphFont"/>
    <w:uiPriority w:val="99"/>
    <w:semiHidden/>
    <w:rsid w:val="008E1844"/>
    <w:rPr>
      <w:color w:val="808080"/>
    </w:rPr>
  </w:style>
  <w:style w:type="paragraph" w:styleId="Header">
    <w:name w:val="header"/>
    <w:basedOn w:val="Normal"/>
    <w:link w:val="HeaderChar"/>
    <w:uiPriority w:val="99"/>
    <w:rsid w:val="001D6100"/>
    <w:pPr>
      <w:tabs>
        <w:tab w:val="center" w:pos="4677"/>
        <w:tab w:val="right" w:pos="9355"/>
      </w:tabs>
    </w:pPr>
  </w:style>
  <w:style w:type="character" w:customStyle="1" w:styleId="HeaderChar">
    <w:name w:val="Header Char"/>
    <w:basedOn w:val="DefaultParagraphFont"/>
    <w:link w:val="Header"/>
    <w:uiPriority w:val="99"/>
    <w:rsid w:val="001D6100"/>
  </w:style>
  <w:style w:type="paragraph" w:styleId="Footer">
    <w:name w:val="footer"/>
    <w:basedOn w:val="Normal"/>
    <w:link w:val="FooterChar"/>
    <w:uiPriority w:val="99"/>
    <w:semiHidden/>
    <w:rsid w:val="001D6100"/>
    <w:pPr>
      <w:tabs>
        <w:tab w:val="center" w:pos="4677"/>
        <w:tab w:val="right" w:pos="9355"/>
      </w:tabs>
    </w:pPr>
  </w:style>
  <w:style w:type="character" w:customStyle="1" w:styleId="FooterChar">
    <w:name w:val="Footer Char"/>
    <w:basedOn w:val="DefaultParagraphFont"/>
    <w:link w:val="Footer"/>
    <w:uiPriority w:val="99"/>
    <w:semiHidden/>
    <w:rsid w:val="001D6100"/>
  </w:style>
  <w:style w:type="paragraph" w:styleId="NormalWeb">
    <w:name w:val="Normal (Web)"/>
    <w:basedOn w:val="Normal"/>
    <w:uiPriority w:val="99"/>
    <w:semiHidden/>
    <w:rsid w:val="003E115A"/>
    <w:rPr>
      <w:rFonts w:ascii="Times New Roman" w:hAnsi="Times New Roman" w:cs="Times New Roman"/>
      <w:sz w:val="24"/>
    </w:rPr>
  </w:style>
  <w:style w:type="paragraph" w:customStyle="1" w:styleId="Heading2alt">
    <w:name w:val="Heading 2 alt"/>
    <w:basedOn w:val="Heading2"/>
    <w:uiPriority w:val="9"/>
    <w:qFormat/>
    <w:rsid w:val="00FE36C2"/>
    <w:rPr>
      <w:color w:val="FEF796" w:themeColor="accent3"/>
    </w:rPr>
  </w:style>
  <w:style w:type="character" w:styleId="Hyperlink">
    <w:name w:val="Hyperlink"/>
    <w:basedOn w:val="DefaultParagraphFont"/>
    <w:uiPriority w:val="99"/>
    <w:semiHidden/>
    <w:rsid w:val="00A53582"/>
    <w:rPr>
      <w:color w:val="0563C1" w:themeColor="hyperlink"/>
      <w:u w:val="single"/>
    </w:rPr>
  </w:style>
  <w:style w:type="character" w:styleId="UnresolvedMention">
    <w:name w:val="Unresolved Mention"/>
    <w:basedOn w:val="DefaultParagraphFont"/>
    <w:uiPriority w:val="99"/>
    <w:semiHidden/>
    <w:unhideWhenUsed/>
    <w:rsid w:val="00A535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013799">
      <w:bodyDiv w:val="1"/>
      <w:marLeft w:val="0"/>
      <w:marRight w:val="0"/>
      <w:marTop w:val="0"/>
      <w:marBottom w:val="0"/>
      <w:divBdr>
        <w:top w:val="none" w:sz="0" w:space="0" w:color="auto"/>
        <w:left w:val="none" w:sz="0" w:space="0" w:color="auto"/>
        <w:bottom w:val="none" w:sz="0" w:space="0" w:color="auto"/>
        <w:right w:val="none" w:sz="0" w:space="0" w:color="auto"/>
      </w:divBdr>
    </w:div>
    <w:div w:id="168042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freepngimg.com/png/37174-balloons-file"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s://freepngimg.com/png/37174-balloons-file" TargetMode="External"/><Relationship Id="rId7" Type="http://schemas.openxmlformats.org/officeDocument/2006/relationships/footnotes" Target="footnotes.xml"/><Relationship Id="rId12" Type="http://schemas.openxmlformats.org/officeDocument/2006/relationships/hyperlink" Target="https://freepngimg.com/png/12069-heart-png-file" TargetMode="External"/><Relationship Id="rId17" Type="http://schemas.openxmlformats.org/officeDocument/2006/relationships/hyperlink" Target="https://freepngimg.com/png/37174-balloons-file" TargetMode="Externa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pixnio.com/media/glass-candlestick-candles-decorative-romantic"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creativecommons.org/licenses/by-nc/3.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s://creativecommons.org/licenses/by-nc/3.0/" TargetMode="External"/><Relationship Id="rId27"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y\AppData\Roaming\Microsoft\Templates\Back%20to%20school%20newsletter.dotx" TargetMode="External"/></Relationships>
</file>

<file path=word/theme/theme1.xml><?xml version="1.0" encoding="utf-8"?>
<a:theme xmlns:a="http://schemas.openxmlformats.org/drawingml/2006/main" name="Theme1">
  <a:themeElements>
    <a:clrScheme name="Custom 5">
      <a:dk1>
        <a:srgbClr val="000000"/>
      </a:dk1>
      <a:lt1>
        <a:srgbClr val="FFFFFF"/>
      </a:lt1>
      <a:dk2>
        <a:srgbClr val="44546A"/>
      </a:dk2>
      <a:lt2>
        <a:srgbClr val="E7E6E6"/>
      </a:lt2>
      <a:accent1>
        <a:srgbClr val="4354A2"/>
      </a:accent1>
      <a:accent2>
        <a:srgbClr val="C4E9F7"/>
      </a:accent2>
      <a:accent3>
        <a:srgbClr val="FEF796"/>
      </a:accent3>
      <a:accent4>
        <a:srgbClr val="FFC000"/>
      </a:accent4>
      <a:accent5>
        <a:srgbClr val="5B9BD5"/>
      </a:accent5>
      <a:accent6>
        <a:srgbClr val="70AD47"/>
      </a:accent6>
      <a:hlink>
        <a:srgbClr val="0563C1"/>
      </a:hlink>
      <a:folHlink>
        <a:srgbClr val="954F72"/>
      </a:folHlink>
    </a:clrScheme>
    <a:fontScheme name="Custom 17">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1" id="{3B1E92FB-47E6-484E-8F25-DF02B7B1E0C0}" vid="{627141C2-C386-6444-B056-BEDF227CC9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585A8D4D-5F81-4920-B4AC-07001D42B61E}">
  <ds:schemaRefs>
    <ds:schemaRef ds:uri="http://schemas.microsoft.com/sharepoint/v3/contenttype/forms"/>
  </ds:schemaRefs>
</ds:datastoreItem>
</file>

<file path=customXml/itemProps2.xml><?xml version="1.0" encoding="utf-8"?>
<ds:datastoreItem xmlns:ds="http://schemas.openxmlformats.org/officeDocument/2006/customXml" ds:itemID="{90792AD3-5A80-4051-AD4E-0041C5ECF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6E462A-69DC-4CD9-9767-9E41D590368C}">
  <ds:schemaRefs>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16c05727-aa75-4e4a-9b5f-8a80a1165891"/>
    <ds:schemaRef ds:uri="71af3243-3dd4-4a8d-8c0d-dd76da1f02a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Back to school newsletter</Template>
  <TotalTime>0</TotalTime>
  <Pages>10</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2026-10-28T23:05:00Z</dcterms:created>
  <dcterms:modified xsi:type="dcterms:W3CDTF">2026-10-28T23:05:00Z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